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DC3" w:rsidRDefault="00083DC3" w:rsidP="00083DC3">
      <w:pPr>
        <w:jc w:val="center"/>
        <w:rPr>
          <w:b/>
        </w:rPr>
      </w:pPr>
      <w:r>
        <w:rPr>
          <w:b/>
        </w:rPr>
        <w:t>PROGETTI CURRICULARI</w:t>
      </w:r>
    </w:p>
    <w:p w:rsidR="00083DC3" w:rsidRDefault="00083DC3" w:rsidP="00083DC3">
      <w:pPr>
        <w:jc w:val="center"/>
        <w:rPr>
          <w:b/>
        </w:rPr>
      </w:pPr>
      <w:r>
        <w:rPr>
          <w:b/>
        </w:rPr>
        <w:t>RELAZIONE FINALE DEL REFERENTE</w:t>
      </w:r>
    </w:p>
    <w:p w:rsidR="00083DC3" w:rsidRDefault="00083DC3" w:rsidP="00083DC3">
      <w:pPr>
        <w:jc w:val="center"/>
      </w:pPr>
      <w:r>
        <w:rPr>
          <w:b/>
        </w:rPr>
        <w:t xml:space="preserve">Anno scol. </w:t>
      </w:r>
      <w:r w:rsidR="00736940">
        <w:rPr>
          <w:b/>
        </w:rPr>
        <w:t>____</w:t>
      </w:r>
      <w:r w:rsidRPr="00311762">
        <w:rPr>
          <w:b/>
        </w:rPr>
        <w:t>/</w:t>
      </w:r>
      <w:r w:rsidR="00736940">
        <w:rPr>
          <w:b/>
        </w:rPr>
        <w:t>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6"/>
        <w:gridCol w:w="6908"/>
      </w:tblGrid>
      <w:tr w:rsidR="00E85410" w:rsidTr="00736940">
        <w:tc>
          <w:tcPr>
            <w:tcW w:w="1495" w:type="pct"/>
            <w:vAlign w:val="center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Titolo del progetto</w:t>
            </w:r>
          </w:p>
        </w:tc>
        <w:tc>
          <w:tcPr>
            <w:tcW w:w="3505" w:type="pct"/>
            <w:vAlign w:val="center"/>
          </w:tcPr>
          <w:p w:rsidR="00E85410" w:rsidRDefault="00E85410" w:rsidP="00AE6069">
            <w:pPr>
              <w:spacing w:after="0"/>
              <w:rPr>
                <w:sz w:val="20"/>
                <w:szCs w:val="20"/>
              </w:rPr>
            </w:pPr>
          </w:p>
          <w:p w:rsidR="00E85410" w:rsidRDefault="00E85410" w:rsidP="00AE6069">
            <w:pPr>
              <w:spacing w:after="0"/>
              <w:rPr>
                <w:i/>
              </w:rPr>
            </w:pPr>
          </w:p>
        </w:tc>
      </w:tr>
      <w:tr w:rsidR="00E85410" w:rsidTr="00736940">
        <w:tc>
          <w:tcPr>
            <w:tcW w:w="1495" w:type="pct"/>
            <w:vAlign w:val="center"/>
          </w:tcPr>
          <w:p w:rsidR="00E85410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Referente del progetto</w:t>
            </w:r>
          </w:p>
        </w:tc>
        <w:tc>
          <w:tcPr>
            <w:tcW w:w="3505" w:type="pct"/>
            <w:vAlign w:val="center"/>
          </w:tcPr>
          <w:p w:rsidR="00E85410" w:rsidRDefault="00E85410" w:rsidP="00AE6069">
            <w:pPr>
              <w:spacing w:after="0"/>
              <w:rPr>
                <w:sz w:val="20"/>
                <w:szCs w:val="20"/>
              </w:rPr>
            </w:pPr>
          </w:p>
        </w:tc>
      </w:tr>
      <w:tr w:rsidR="00E85410" w:rsidRPr="0070694F" w:rsidTr="00736940">
        <w:trPr>
          <w:trHeight w:val="553"/>
        </w:trPr>
        <w:tc>
          <w:tcPr>
            <w:tcW w:w="1495" w:type="pct"/>
          </w:tcPr>
          <w:p w:rsidR="00E85410" w:rsidRPr="00923598" w:rsidRDefault="00944F95" w:rsidP="00944F95">
            <w:pPr>
              <w:spacing w:after="0"/>
              <w:rPr>
                <w:b/>
              </w:rPr>
            </w:pPr>
            <w:r>
              <w:rPr>
                <w:b/>
              </w:rPr>
              <w:t>Classi d</w:t>
            </w:r>
            <w:r w:rsidR="00E85410" w:rsidRPr="006754CC">
              <w:rPr>
                <w:b/>
              </w:rPr>
              <w:t>estinatari</w:t>
            </w:r>
            <w:r>
              <w:rPr>
                <w:b/>
              </w:rPr>
              <w:t>e</w:t>
            </w:r>
            <w:r w:rsidR="00E85410" w:rsidRPr="006754CC">
              <w:rPr>
                <w:b/>
              </w:rPr>
              <w:t xml:space="preserve"> attività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/>
              <w:jc w:val="both"/>
            </w:pPr>
          </w:p>
        </w:tc>
      </w:tr>
      <w:tr w:rsidR="00C32519" w:rsidRPr="0070694F" w:rsidTr="00736940">
        <w:trPr>
          <w:trHeight w:val="553"/>
        </w:trPr>
        <w:tc>
          <w:tcPr>
            <w:tcW w:w="1495" w:type="pct"/>
          </w:tcPr>
          <w:p w:rsidR="00C32519" w:rsidRPr="006754CC" w:rsidRDefault="00944F95" w:rsidP="00944F95">
            <w:pPr>
              <w:spacing w:after="0"/>
              <w:rPr>
                <w:b/>
              </w:rPr>
            </w:pPr>
            <w:r>
              <w:rPr>
                <w:b/>
              </w:rPr>
              <w:t xml:space="preserve">Classi effettivamente </w:t>
            </w:r>
            <w:r w:rsidR="00C32519">
              <w:rPr>
                <w:b/>
              </w:rPr>
              <w:t>partecipanti</w:t>
            </w:r>
          </w:p>
        </w:tc>
        <w:tc>
          <w:tcPr>
            <w:tcW w:w="3505" w:type="pct"/>
          </w:tcPr>
          <w:p w:rsidR="00C32519" w:rsidRDefault="00C32519" w:rsidP="00AE6069">
            <w:pPr>
              <w:spacing w:after="0"/>
              <w:jc w:val="both"/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Pr="00196888" w:rsidRDefault="00944F95" w:rsidP="009D2C08">
            <w:pPr>
              <w:spacing w:after="0"/>
              <w:rPr>
                <w:b/>
              </w:rPr>
            </w:pPr>
            <w:r>
              <w:rPr>
                <w:b/>
              </w:rPr>
              <w:t>Impegno complessivo in ore per il referente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/>
              <w:jc w:val="both"/>
            </w:pPr>
          </w:p>
          <w:p w:rsidR="00E85410" w:rsidRPr="008D5AEB" w:rsidRDefault="00E85410" w:rsidP="00AE6069">
            <w:pPr>
              <w:spacing w:after="0"/>
              <w:jc w:val="both"/>
            </w:pPr>
          </w:p>
        </w:tc>
      </w:tr>
      <w:tr w:rsidR="00944F95" w:rsidRPr="008D5AEB" w:rsidTr="00736940">
        <w:tc>
          <w:tcPr>
            <w:tcW w:w="1495" w:type="pct"/>
          </w:tcPr>
          <w:p w:rsidR="00944F95" w:rsidRDefault="00944F95" w:rsidP="009D2C08">
            <w:pPr>
              <w:spacing w:after="0"/>
              <w:rPr>
                <w:b/>
              </w:rPr>
            </w:pPr>
            <w:r>
              <w:rPr>
                <w:b/>
              </w:rPr>
              <w:t>Impegno medio, in ore, per le classi partecipanti</w:t>
            </w:r>
          </w:p>
        </w:tc>
        <w:tc>
          <w:tcPr>
            <w:tcW w:w="3505" w:type="pct"/>
          </w:tcPr>
          <w:p w:rsidR="00944F95" w:rsidRDefault="00944F95" w:rsidP="00AE6069">
            <w:pPr>
              <w:spacing w:after="0"/>
              <w:jc w:val="both"/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Obiettivi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240" w:lineRule="auto"/>
            </w:pPr>
          </w:p>
          <w:p w:rsidR="00E85410" w:rsidRDefault="00E85410" w:rsidP="00AE6069">
            <w:pPr>
              <w:spacing w:after="0" w:line="240" w:lineRule="auto"/>
            </w:pPr>
          </w:p>
          <w:p w:rsidR="00E85410" w:rsidRDefault="00E85410" w:rsidP="00AE6069">
            <w:pPr>
              <w:spacing w:after="0" w:line="240" w:lineRule="auto"/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 w:rsidRPr="006754CC">
              <w:rPr>
                <w:b/>
              </w:rPr>
              <w:t>Descrizione delle attività</w:t>
            </w:r>
            <w:r>
              <w:rPr>
                <w:b/>
              </w:rPr>
              <w:t xml:space="preserve"> svolte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Pr="006754CC" w:rsidRDefault="00E85410" w:rsidP="00C32519">
            <w:pPr>
              <w:spacing w:after="0"/>
              <w:rPr>
                <w:b/>
              </w:rPr>
            </w:pPr>
            <w:r>
              <w:rPr>
                <w:b/>
              </w:rPr>
              <w:t>Risorse</w:t>
            </w:r>
            <w:r w:rsidR="009D2C08">
              <w:rPr>
                <w:b/>
              </w:rPr>
              <w:t xml:space="preserve"> </w:t>
            </w:r>
            <w:r w:rsidR="00C32519">
              <w:rPr>
                <w:b/>
              </w:rPr>
              <w:t>professionali impiegate</w:t>
            </w:r>
          </w:p>
        </w:tc>
        <w:tc>
          <w:tcPr>
            <w:tcW w:w="3505" w:type="pct"/>
          </w:tcPr>
          <w:p w:rsidR="00E85410" w:rsidRDefault="00944F95" w:rsidP="00AE606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>
              <w:rPr>
                <w:b/>
              </w:rPr>
              <w:t>docente di classe</w:t>
            </w:r>
          </w:p>
          <w:p w:rsidR="009D2C08" w:rsidRDefault="00944F95" w:rsidP="00944F95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>
              <w:rPr>
                <w:b/>
              </w:rPr>
              <w:t>referente in affiancamento al docente di classe</w:t>
            </w:r>
          </w:p>
          <w:p w:rsidR="00736940" w:rsidRPr="00944F95" w:rsidRDefault="00736940" w:rsidP="00944F95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>
              <w:rPr>
                <w:b/>
              </w:rPr>
              <w:t>esperto esterno</w:t>
            </w:r>
          </w:p>
        </w:tc>
      </w:tr>
      <w:tr w:rsidR="00C32519" w:rsidRPr="008D5AEB" w:rsidTr="00736940">
        <w:tc>
          <w:tcPr>
            <w:tcW w:w="1495" w:type="pct"/>
          </w:tcPr>
          <w:p w:rsidR="00C32519" w:rsidRDefault="00C32519" w:rsidP="00C32519">
            <w:pPr>
              <w:spacing w:after="0"/>
              <w:rPr>
                <w:b/>
              </w:rPr>
            </w:pPr>
            <w:r>
              <w:rPr>
                <w:b/>
              </w:rPr>
              <w:t>Risorse materiali impiegate e costo in €</w:t>
            </w:r>
          </w:p>
        </w:tc>
        <w:tc>
          <w:tcPr>
            <w:tcW w:w="3505" w:type="pct"/>
          </w:tcPr>
          <w:p w:rsidR="00C32519" w:rsidRPr="00AE6069" w:rsidRDefault="00C32519" w:rsidP="00C32519">
            <w:pPr>
              <w:pStyle w:val="Paragrafoelenco"/>
              <w:spacing w:after="0" w:line="240" w:lineRule="auto"/>
              <w:ind w:left="714"/>
              <w:rPr>
                <w:b/>
              </w:rPr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Prodotti realizzati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  <w:tr w:rsidR="00C32519" w:rsidRPr="008D5AEB" w:rsidTr="00736940">
        <w:tc>
          <w:tcPr>
            <w:tcW w:w="1495" w:type="pct"/>
          </w:tcPr>
          <w:p w:rsidR="00C32519" w:rsidRDefault="0028467C" w:rsidP="00AE6069">
            <w:pPr>
              <w:spacing w:after="0"/>
              <w:rPr>
                <w:b/>
              </w:rPr>
            </w:pPr>
            <w:r>
              <w:rPr>
                <w:b/>
              </w:rPr>
              <w:t>Risultati</w:t>
            </w:r>
            <w:r w:rsidR="00C32519">
              <w:rPr>
                <w:b/>
              </w:rPr>
              <w:t xml:space="preserve"> attesi</w:t>
            </w:r>
            <w:r w:rsidR="00736940">
              <w:rPr>
                <w:b/>
              </w:rPr>
              <w:t xml:space="preserve"> e loro correlazione con gli esiti desunti da RAV e PdM</w:t>
            </w:r>
          </w:p>
        </w:tc>
        <w:tc>
          <w:tcPr>
            <w:tcW w:w="3505" w:type="pct"/>
          </w:tcPr>
          <w:p w:rsidR="00C32519" w:rsidRDefault="00C32519" w:rsidP="00AE6069">
            <w:pPr>
              <w:spacing w:after="0" w:line="480" w:lineRule="auto"/>
              <w:jc w:val="both"/>
            </w:pPr>
          </w:p>
        </w:tc>
      </w:tr>
      <w:tr w:rsidR="00E85410" w:rsidRPr="008D5AEB" w:rsidTr="00736940">
        <w:tc>
          <w:tcPr>
            <w:tcW w:w="1495" w:type="pct"/>
          </w:tcPr>
          <w:p w:rsidR="00E85410" w:rsidRDefault="0028467C" w:rsidP="00AE6069">
            <w:pPr>
              <w:spacing w:after="0"/>
              <w:rPr>
                <w:b/>
              </w:rPr>
            </w:pPr>
            <w:r>
              <w:rPr>
                <w:b/>
              </w:rPr>
              <w:t>Risultati raggiunti</w:t>
            </w:r>
          </w:p>
        </w:tc>
        <w:tc>
          <w:tcPr>
            <w:tcW w:w="3505" w:type="pct"/>
          </w:tcPr>
          <w:p w:rsidR="00AE6069" w:rsidRDefault="00AE6069" w:rsidP="00AE606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>
              <w:rPr>
                <w:b/>
              </w:rPr>
              <w:t>misurabili</w:t>
            </w:r>
          </w:p>
          <w:p w:rsidR="00E85410" w:rsidRPr="00AE6069" w:rsidRDefault="00AE6069" w:rsidP="00AE6069">
            <w:pPr>
              <w:pStyle w:val="Paragrafoelenco"/>
              <w:numPr>
                <w:ilvl w:val="0"/>
                <w:numId w:val="23"/>
              </w:numPr>
              <w:spacing w:after="0" w:line="480" w:lineRule="auto"/>
              <w:ind w:left="714" w:hanging="357"/>
              <w:jc w:val="both"/>
              <w:rPr>
                <w:rFonts w:ascii="Times New Roman" w:hAnsi="Times New Roman"/>
              </w:rPr>
            </w:pPr>
            <w:r w:rsidRPr="00AE6069">
              <w:rPr>
                <w:b/>
              </w:rPr>
              <w:lastRenderedPageBreak/>
              <w:t>non misurabili</w:t>
            </w:r>
          </w:p>
          <w:p w:rsidR="00AE6069" w:rsidRPr="00AE6069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 xml:space="preserve">valutazioni comunicate al team docente e trasfuse </w:t>
            </w:r>
            <w:r w:rsidR="00AE6069">
              <w:rPr>
                <w:b/>
              </w:rPr>
              <w:t>nelle valutazioni curriculari</w:t>
            </w:r>
          </w:p>
          <w:p w:rsidR="00C32519" w:rsidRPr="00AE6069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>valutazioni comunicate al team docente ma non trasfuse nelle valutazioni curriculari</w:t>
            </w:r>
          </w:p>
          <w:p w:rsidR="00AE6069" w:rsidRPr="007F70E6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48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>valutazioni non espresse o non comunicate al team docente.</w:t>
            </w:r>
          </w:p>
        </w:tc>
        <w:bookmarkStart w:id="0" w:name="_GoBack"/>
        <w:bookmarkEnd w:id="0"/>
      </w:tr>
      <w:tr w:rsidR="00E85410" w:rsidRPr="008D5AEB" w:rsidTr="00736940">
        <w:tc>
          <w:tcPr>
            <w:tcW w:w="1495" w:type="pct"/>
          </w:tcPr>
          <w:p w:rsidR="00E85410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Proposte per il prossimo anno scolastico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</w:tbl>
    <w:p w:rsidR="00083DC3" w:rsidRDefault="00083DC3" w:rsidP="00083DC3"/>
    <w:p w:rsidR="000F641C" w:rsidRDefault="000F641C" w:rsidP="000F641C">
      <w:pPr>
        <w:tabs>
          <w:tab w:val="left" w:pos="5103"/>
        </w:tabs>
      </w:pPr>
      <w:r>
        <w:t>Data_______________</w:t>
      </w:r>
      <w:r>
        <w:tab/>
        <w:t>Firma _______________________</w:t>
      </w:r>
    </w:p>
    <w:p w:rsidR="000F641C" w:rsidRDefault="000F641C" w:rsidP="00083DC3"/>
    <w:p w:rsidR="000F641C" w:rsidRDefault="000F641C" w:rsidP="00083DC3"/>
    <w:p w:rsidR="000F641C" w:rsidRDefault="000F641C" w:rsidP="00083DC3"/>
    <w:p w:rsidR="00C32519" w:rsidRDefault="00C32519" w:rsidP="00083DC3">
      <w:r>
        <w:t>PARTE RISERV</w:t>
      </w:r>
      <w:r w:rsidR="004F3E4A">
        <w:t>A</w:t>
      </w:r>
      <w:r>
        <w:t>TA ALL'AMMINISTRAZIONE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9D2C08" w:rsidTr="009D2C08">
        <w:tc>
          <w:tcPr>
            <w:tcW w:w="4889" w:type="dxa"/>
          </w:tcPr>
          <w:p w:rsidR="009D2C08" w:rsidRPr="009D2C08" w:rsidRDefault="009D2C08" w:rsidP="009D2C08">
            <w:pPr>
              <w:spacing w:after="0"/>
              <w:rPr>
                <w:b/>
              </w:rPr>
            </w:pPr>
            <w:r w:rsidRPr="009D2C08">
              <w:rPr>
                <w:b/>
              </w:rPr>
              <w:t>Percentuale partecipanti (numero destinatari/effettivi partecipanti)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  <w:tr w:rsidR="009D2C08" w:rsidTr="009D2C08">
        <w:tc>
          <w:tcPr>
            <w:tcW w:w="4889" w:type="dxa"/>
          </w:tcPr>
          <w:p w:rsidR="009D2C08" w:rsidRPr="009D2C08" w:rsidRDefault="00C32519" w:rsidP="009D2C08">
            <w:pPr>
              <w:spacing w:after="0"/>
              <w:rPr>
                <w:b/>
              </w:rPr>
            </w:pPr>
            <w:r>
              <w:rPr>
                <w:b/>
              </w:rPr>
              <w:t>Costo medio pro alunno (costo in € delle risorse professionali e materiali/numero dei partecipanti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  <w:tr w:rsidR="009D2C08" w:rsidTr="009D2C08">
        <w:tc>
          <w:tcPr>
            <w:tcW w:w="4889" w:type="dxa"/>
          </w:tcPr>
          <w:p w:rsidR="009D2C08" w:rsidRPr="009D2C08" w:rsidRDefault="000F641C" w:rsidP="000F641C">
            <w:pPr>
              <w:spacing w:after="0"/>
              <w:rPr>
                <w:b/>
              </w:rPr>
            </w:pPr>
            <w:r>
              <w:rPr>
                <w:b/>
              </w:rPr>
              <w:t>Correlazione con gli esiti desunti da RAV e PdM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</w:tbl>
    <w:p w:rsidR="00F65833" w:rsidRDefault="00F65833" w:rsidP="00536885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2"/>
          <w:szCs w:val="22"/>
          <w:lang w:eastAsia="it-IT"/>
        </w:rPr>
      </w:pPr>
    </w:p>
    <w:p w:rsidR="00417C7A" w:rsidRDefault="0092319C" w:rsidP="00536885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i/>
          <w:sz w:val="12"/>
          <w:szCs w:val="12"/>
        </w:rPr>
      </w:pPr>
      <w:r w:rsidRPr="00FF01AE">
        <w:rPr>
          <w:rFonts w:ascii="Times New Roman" w:eastAsia="Times New Roman" w:hAnsi="Times New Roman"/>
          <w:bCs/>
          <w:sz w:val="22"/>
          <w:szCs w:val="22"/>
          <w:lang w:eastAsia="it-IT"/>
        </w:rPr>
        <w:t>.</w:t>
      </w:r>
    </w:p>
    <w:p w:rsidR="00C32519" w:rsidRDefault="00C32519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i/>
          <w:sz w:val="12"/>
          <w:szCs w:val="12"/>
        </w:rPr>
      </w:pPr>
    </w:p>
    <w:sectPr w:rsidR="00C32519" w:rsidSect="00A056D0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4DA" w:rsidRDefault="008954DA">
      <w:r>
        <w:separator/>
      </w:r>
    </w:p>
  </w:endnote>
  <w:endnote w:type="continuationSeparator" w:id="1">
    <w:p w:rsidR="008954DA" w:rsidRDefault="00895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Via Dei Mandorli , s.n. 95033 Biancavilla(CT)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>Codice Fiscale 80027690876</w:t>
    </w:r>
  </w:p>
  <w:p w:rsidR="00AE6069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Tel 095 982284 /Fax 095 985309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 xml:space="preserve">e-mail </w:t>
    </w:r>
    <w:hyperlink r:id="rId1" w:history="1">
      <w:r w:rsidRPr="00F42D5D">
        <w:rPr>
          <w:rStyle w:val="Collegamentoipertestuale"/>
          <w:bCs/>
          <w:sz w:val="18"/>
          <w:szCs w:val="18"/>
        </w:rPr>
        <w:t>ctee04600r@istruzione.it</w:t>
      </w:r>
    </w:hyperlink>
  </w:p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sz w:val="18"/>
        <w:szCs w:val="18"/>
      </w:rPr>
    </w:pPr>
    <w:r>
      <w:rPr>
        <w:bCs/>
        <w:sz w:val="18"/>
        <w:szCs w:val="18"/>
      </w:rPr>
      <w:t>www.secondocircolobiancavilla.it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4DA" w:rsidRDefault="008954DA">
      <w:r>
        <w:separator/>
      </w:r>
    </w:p>
  </w:footnote>
  <w:footnote w:type="continuationSeparator" w:id="1">
    <w:p w:rsidR="008954DA" w:rsidRDefault="008954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Default="00F76AC9" w:rsidP="001C4BEF">
    <w:pPr>
      <w:jc w:val="center"/>
    </w:pPr>
    <w:r>
      <w:rPr>
        <w:noProof/>
        <w:lang w:eastAsia="it-IT"/>
      </w:rPr>
      <w:pict>
        <v:group id="Group 6" o:spid="_x0000_s4097" style="position:absolute;left:0;text-align:left;margin-left:18pt;margin-top:-27.05pt;width:450.3pt;height:111.9pt;z-index:251659264" coordorigin="1674,517" coordsize="8460,2337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1" type="#_x0000_t75" alt="logo" style="position:absolute;left:1674;top:1237;width:1620;height:1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mm3EAAAA2gAAAA8AAABkcnMvZG93bnJldi54bWxEj09rwkAUxO+C32F5ghfRTYOWkmYTSqFQ&#10;D6WYFrw+sy9/aPZtyG5N9NN3C4LHYWZ+w6T5ZDpxpsG1lhU8bCIQxKXVLdcKvr/e1k8gnEfW2Fkm&#10;BRdykGfzWYqJtiMf6Fz4WgQIuwQVNN73iZSubMig29ieOHiVHQz6IIda6gHHADedjKPoURpsOSw0&#10;2NNrQ+VP8WsUVLwbP1Yuuu6L1XFbHE+Vx+2nUsvF9PIMwtPk7+Fb+10riOH/Sr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gmm3EAAAA2gAAAA8AAAAAAAAAAAAAAAAA&#10;nwIAAGRycy9kb3ducmV2LnhtbFBLBQYAAAAABAAEAPcAAACQAwAAAAA=&#10;">
            <v:imagedata r:id="rId1" o:title="logo"/>
          </v:shape>
          <v:shape id="Picture 8" o:spid="_x0000_s4100" type="#_x0000_t75" alt="logo_repubblica_italiana" style="position:absolute;left:5454;top:517;width:800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OO7DAAAA2gAAAA8AAABkcnMvZG93bnJldi54bWxEj0FrwkAUhO8F/8PyCl6k7taCSHQTikXw&#10;ZhsVenxmn0lI9m3Mrhr/fbdQ6HGYmW+YVTbYVtyo97VjDa9TBYK4cKbmUsNhv3lZgPAB2WDrmDQ8&#10;yEOWjp5WmBh35y+65aEUEcI+QQ1VCF0ipS8qsuinriOO3tn1FkOUfSlNj/cIt62cKTWXFmuOCxV2&#10;tK6oaPKr1XBUs1x2l93ndrL7PrFaN+f2o9F6/Dy8L0EEGsJ/+K+9NRre4PdKvAE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s47sMAAADaAAAADwAAAAAAAAAAAAAAAACf&#10;AgAAZHJzL2Rvd25yZXYueG1sUEsFBgAAAAAEAAQA9wAAAI8DAAAAAA==&#10;">
            <v:imagedata r:id="rId2" o:title="logo_repubblica_italiana"/>
          </v:shape>
          <v:shape id="Picture 9" o:spid="_x0000_s4099" type="#_x0000_t75" style="position:absolute;left:8694;top:1237;width:1440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jgPBAAAA2gAAAA8AAABkcnMvZG93bnJldi54bWxEj81qwzAQhO+BvoPYQm+xXNM2wbUcSiDQ&#10;U6CpIddFWv9Qa2UsxXb69FGg0OMwM98wxW6xvZho9J1jBc9JCoJYO9Nxo6D6Pqy3IHxANtg7JgVX&#10;8rArH1YF5sbN/EXTKTQiQtjnqKANYcil9Loliz5xA3H0ajdaDFGOjTQjzhFue5ml6Zu02HFcaHGg&#10;fUv653SxCjbT5bfSho9XlOcM6bXWy7FW6ulx+XgHEWgJ/+G/9qdR8AL3K/EGy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QjgPBAAAA2gAAAA8AAAAAAAAAAAAAAAAAnwIA&#10;AGRycy9kb3ducmV2LnhtbFBLBQYAAAAABAAEAPcAAACNAwAAAAA=&#10;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4098" type="#_x0000_t202" style="position:absolute;left:3294;top:1526;width:5400;height:1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Ministero dell’Istruzione</w:t>
                  </w:r>
                  <w:r w:rsidRPr="00F42D5D">
                    <w:rPr>
                      <w:bCs/>
                      <w:sz w:val="18"/>
                      <w:szCs w:val="18"/>
                    </w:rPr>
                    <w:t>, dell’Università e della Ricerca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Repubblica Italiana - Regione Siciliana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DIREZIONE DIDATTICA STATALE</w:t>
                  </w:r>
                </w:p>
                <w:p w:rsidR="00AE6069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2°CIRCOLO DIDATTICO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CTEE04600R</w:t>
                  </w:r>
                </w:p>
                <w:p w:rsidR="00AE6069" w:rsidRPr="007F2B51" w:rsidRDefault="00AE6069" w:rsidP="006D48DB">
                  <w:pPr>
                    <w:ind w:left="540" w:right="638"/>
                  </w:pPr>
                </w:p>
              </w:txbxContent>
            </v:textbox>
          </v:shape>
        </v:group>
      </w:pict>
    </w:r>
  </w:p>
  <w:p w:rsidR="00AE6069" w:rsidRDefault="00AE6069" w:rsidP="00B102EF"/>
  <w:p w:rsidR="00AE6069" w:rsidRDefault="00AE6069" w:rsidP="00B102E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864"/>
    <w:multiLevelType w:val="hybridMultilevel"/>
    <w:tmpl w:val="6316B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476F"/>
    <w:multiLevelType w:val="hybridMultilevel"/>
    <w:tmpl w:val="F1B078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A3AD4">
      <w:numFmt w:val="bullet"/>
      <w:lvlText w:val="-"/>
      <w:lvlJc w:val="left"/>
      <w:pPr>
        <w:ind w:left="1440" w:hanging="360"/>
      </w:pPr>
      <w:rPr>
        <w:rFonts w:ascii="Times New Roman" w:eastAsia="Perpetu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B0CE8"/>
    <w:multiLevelType w:val="hybridMultilevel"/>
    <w:tmpl w:val="9A588AB4"/>
    <w:lvl w:ilvl="0" w:tplc="0410000F">
      <w:start w:val="1"/>
      <w:numFmt w:val="decimal"/>
      <w:lvlText w:val="%1."/>
      <w:lvlJc w:val="left"/>
      <w:pPr>
        <w:ind w:left="250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32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9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6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3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61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8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5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8265" w:hanging="180"/>
      </w:pPr>
      <w:rPr>
        <w:rFonts w:cs="Times New Roman"/>
      </w:rPr>
    </w:lvl>
  </w:abstractNum>
  <w:abstractNum w:abstractNumId="3">
    <w:nsid w:val="15CB52EF"/>
    <w:multiLevelType w:val="hybridMultilevel"/>
    <w:tmpl w:val="A9BE5C36"/>
    <w:lvl w:ilvl="0" w:tplc="9C76FA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Schoolbook" w:eastAsia="Calibri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167F1E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15BE3"/>
    <w:multiLevelType w:val="hybridMultilevel"/>
    <w:tmpl w:val="C8560E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26A53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45104"/>
    <w:multiLevelType w:val="hybridMultilevel"/>
    <w:tmpl w:val="BE9E4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51E09"/>
    <w:multiLevelType w:val="hybridMultilevel"/>
    <w:tmpl w:val="EA8C8AFE"/>
    <w:lvl w:ilvl="0" w:tplc="0410000D">
      <w:start w:val="1"/>
      <w:numFmt w:val="bullet"/>
      <w:lvlText w:val=""/>
      <w:lvlJc w:val="left"/>
      <w:pPr>
        <w:ind w:left="66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0" w:hanging="360"/>
      </w:pPr>
      <w:rPr>
        <w:rFonts w:ascii="Wingdings" w:hAnsi="Wingdings" w:hint="default"/>
      </w:rPr>
    </w:lvl>
  </w:abstractNum>
  <w:abstractNum w:abstractNumId="9">
    <w:nsid w:val="4A36474C"/>
    <w:multiLevelType w:val="hybridMultilevel"/>
    <w:tmpl w:val="EC7AA2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878C3"/>
    <w:multiLevelType w:val="hybridMultilevel"/>
    <w:tmpl w:val="21866EFC"/>
    <w:lvl w:ilvl="0" w:tplc="332A62BE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37A0ED4"/>
    <w:multiLevelType w:val="hybridMultilevel"/>
    <w:tmpl w:val="0102E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F6C8E"/>
    <w:multiLevelType w:val="hybridMultilevel"/>
    <w:tmpl w:val="C20CF4A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41461E"/>
    <w:multiLevelType w:val="hybridMultilevel"/>
    <w:tmpl w:val="3D90333E"/>
    <w:lvl w:ilvl="0" w:tplc="0410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4">
    <w:nsid w:val="65506A6B"/>
    <w:multiLevelType w:val="hybridMultilevel"/>
    <w:tmpl w:val="3D22C446"/>
    <w:lvl w:ilvl="0" w:tplc="CD38789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C2159"/>
    <w:multiLevelType w:val="hybridMultilevel"/>
    <w:tmpl w:val="02D05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B41BD"/>
    <w:multiLevelType w:val="multilevel"/>
    <w:tmpl w:val="47FAA0BC"/>
    <w:styleLink w:val="WWNum43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8D44E8D"/>
    <w:multiLevelType w:val="hybridMultilevel"/>
    <w:tmpl w:val="B164CB9C"/>
    <w:lvl w:ilvl="0" w:tplc="B08EA5B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9C3F6C"/>
    <w:multiLevelType w:val="hybridMultilevel"/>
    <w:tmpl w:val="B8146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471FA"/>
    <w:multiLevelType w:val="hybridMultilevel"/>
    <w:tmpl w:val="D1B4A548"/>
    <w:lvl w:ilvl="0" w:tplc="332A62BE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6CE110F"/>
    <w:multiLevelType w:val="hybridMultilevel"/>
    <w:tmpl w:val="3D2AEFF2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EB26B4"/>
    <w:multiLevelType w:val="multilevel"/>
    <w:tmpl w:val="D0E8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845DF2"/>
    <w:multiLevelType w:val="hybridMultilevel"/>
    <w:tmpl w:val="C77EB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6"/>
  </w:num>
  <w:num w:numId="5">
    <w:abstractNumId w:val="18"/>
  </w:num>
  <w:num w:numId="6">
    <w:abstractNumId w:val="15"/>
  </w:num>
  <w:num w:numId="7">
    <w:abstractNumId w:val="9"/>
  </w:num>
  <w:num w:numId="8">
    <w:abstractNumId w:val="13"/>
  </w:num>
  <w:num w:numId="9">
    <w:abstractNumId w:val="6"/>
  </w:num>
  <w:num w:numId="10">
    <w:abstractNumId w:val="0"/>
  </w:num>
  <w:num w:numId="11">
    <w:abstractNumId w:val="12"/>
  </w:num>
  <w:num w:numId="12">
    <w:abstractNumId w:val="4"/>
  </w:num>
  <w:num w:numId="13">
    <w:abstractNumId w:val="21"/>
  </w:num>
  <w:num w:numId="14">
    <w:abstractNumId w:val="20"/>
  </w:num>
  <w:num w:numId="15">
    <w:abstractNumId w:val="22"/>
  </w:num>
  <w:num w:numId="16">
    <w:abstractNumId w:val="8"/>
  </w:num>
  <w:num w:numId="17">
    <w:abstractNumId w:val="1"/>
  </w:num>
  <w:num w:numId="18">
    <w:abstractNumId w:val="5"/>
  </w:num>
  <w:num w:numId="19">
    <w:abstractNumId w:val="17"/>
  </w:num>
  <w:num w:numId="20">
    <w:abstractNumId w:val="19"/>
  </w:num>
  <w:num w:numId="21">
    <w:abstractNumId w:val="10"/>
  </w:num>
  <w:num w:numId="22">
    <w:abstractNumId w:val="1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3F01"/>
  <w:defaultTabStop w:val="708"/>
  <w:hyphenationZone w:val="283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017A2"/>
    <w:rsid w:val="00012C93"/>
    <w:rsid w:val="00024BF3"/>
    <w:rsid w:val="00025099"/>
    <w:rsid w:val="00025DC6"/>
    <w:rsid w:val="000263AC"/>
    <w:rsid w:val="00042A03"/>
    <w:rsid w:val="000466BF"/>
    <w:rsid w:val="00063E98"/>
    <w:rsid w:val="00066DD2"/>
    <w:rsid w:val="00083DC3"/>
    <w:rsid w:val="00083F45"/>
    <w:rsid w:val="0008526D"/>
    <w:rsid w:val="000921C8"/>
    <w:rsid w:val="000950A6"/>
    <w:rsid w:val="000A2069"/>
    <w:rsid w:val="000A76ED"/>
    <w:rsid w:val="000B6DDC"/>
    <w:rsid w:val="000C5DB8"/>
    <w:rsid w:val="000D250A"/>
    <w:rsid w:val="000D5BA0"/>
    <w:rsid w:val="000E26BC"/>
    <w:rsid w:val="000E4DDC"/>
    <w:rsid w:val="000F44AC"/>
    <w:rsid w:val="000F4E9A"/>
    <w:rsid w:val="000F641C"/>
    <w:rsid w:val="001023BB"/>
    <w:rsid w:val="001025B4"/>
    <w:rsid w:val="00110B97"/>
    <w:rsid w:val="001111A1"/>
    <w:rsid w:val="00122881"/>
    <w:rsid w:val="001244B1"/>
    <w:rsid w:val="00130EC9"/>
    <w:rsid w:val="00132614"/>
    <w:rsid w:val="00135343"/>
    <w:rsid w:val="001446EE"/>
    <w:rsid w:val="001529A0"/>
    <w:rsid w:val="00173B70"/>
    <w:rsid w:val="00175196"/>
    <w:rsid w:val="00176DB1"/>
    <w:rsid w:val="001877FA"/>
    <w:rsid w:val="00193889"/>
    <w:rsid w:val="001A596C"/>
    <w:rsid w:val="001B21E9"/>
    <w:rsid w:val="001B2E54"/>
    <w:rsid w:val="001B37C3"/>
    <w:rsid w:val="001C2188"/>
    <w:rsid w:val="001C4BEF"/>
    <w:rsid w:val="001D24DF"/>
    <w:rsid w:val="001F30AE"/>
    <w:rsid w:val="001F6908"/>
    <w:rsid w:val="0020073D"/>
    <w:rsid w:val="00216AFB"/>
    <w:rsid w:val="0023023C"/>
    <w:rsid w:val="00235873"/>
    <w:rsid w:val="00244582"/>
    <w:rsid w:val="002537FD"/>
    <w:rsid w:val="00267FE5"/>
    <w:rsid w:val="0028088F"/>
    <w:rsid w:val="0028467C"/>
    <w:rsid w:val="002A080E"/>
    <w:rsid w:val="002C4C2E"/>
    <w:rsid w:val="002C5EA4"/>
    <w:rsid w:val="002D4EE2"/>
    <w:rsid w:val="002F16A1"/>
    <w:rsid w:val="002F66EB"/>
    <w:rsid w:val="00307906"/>
    <w:rsid w:val="00310373"/>
    <w:rsid w:val="00312559"/>
    <w:rsid w:val="00323470"/>
    <w:rsid w:val="00326B02"/>
    <w:rsid w:val="00327DF4"/>
    <w:rsid w:val="0033041D"/>
    <w:rsid w:val="00341A5B"/>
    <w:rsid w:val="0034605C"/>
    <w:rsid w:val="0034748F"/>
    <w:rsid w:val="003551CE"/>
    <w:rsid w:val="00367406"/>
    <w:rsid w:val="00374581"/>
    <w:rsid w:val="00381BD8"/>
    <w:rsid w:val="00384C68"/>
    <w:rsid w:val="00395C61"/>
    <w:rsid w:val="00396865"/>
    <w:rsid w:val="003A1991"/>
    <w:rsid w:val="003A48CA"/>
    <w:rsid w:val="003D22A1"/>
    <w:rsid w:val="003E2587"/>
    <w:rsid w:val="004017A2"/>
    <w:rsid w:val="0040663F"/>
    <w:rsid w:val="00407C35"/>
    <w:rsid w:val="00413391"/>
    <w:rsid w:val="004176F0"/>
    <w:rsid w:val="00417C7A"/>
    <w:rsid w:val="00431973"/>
    <w:rsid w:val="0043402A"/>
    <w:rsid w:val="00436B75"/>
    <w:rsid w:val="00440C41"/>
    <w:rsid w:val="0044419B"/>
    <w:rsid w:val="00446974"/>
    <w:rsid w:val="00450C2F"/>
    <w:rsid w:val="00461594"/>
    <w:rsid w:val="0046776C"/>
    <w:rsid w:val="00474D00"/>
    <w:rsid w:val="00483493"/>
    <w:rsid w:val="004B7C4E"/>
    <w:rsid w:val="004C2443"/>
    <w:rsid w:val="004C5929"/>
    <w:rsid w:val="004D08B9"/>
    <w:rsid w:val="004D4A2F"/>
    <w:rsid w:val="004D5808"/>
    <w:rsid w:val="004E48A9"/>
    <w:rsid w:val="004F3E4A"/>
    <w:rsid w:val="005129F3"/>
    <w:rsid w:val="005241F4"/>
    <w:rsid w:val="00536885"/>
    <w:rsid w:val="0055035E"/>
    <w:rsid w:val="00550462"/>
    <w:rsid w:val="00552790"/>
    <w:rsid w:val="00564BA2"/>
    <w:rsid w:val="005806F7"/>
    <w:rsid w:val="00597444"/>
    <w:rsid w:val="00597644"/>
    <w:rsid w:val="005A3800"/>
    <w:rsid w:val="005A643D"/>
    <w:rsid w:val="005B2B2C"/>
    <w:rsid w:val="005C78CA"/>
    <w:rsid w:val="005E307E"/>
    <w:rsid w:val="005E7EA2"/>
    <w:rsid w:val="005F0130"/>
    <w:rsid w:val="005F34A5"/>
    <w:rsid w:val="00601692"/>
    <w:rsid w:val="0060525D"/>
    <w:rsid w:val="00607349"/>
    <w:rsid w:val="00616E31"/>
    <w:rsid w:val="00617929"/>
    <w:rsid w:val="006207FD"/>
    <w:rsid w:val="006209E4"/>
    <w:rsid w:val="00622500"/>
    <w:rsid w:val="00637277"/>
    <w:rsid w:val="00644294"/>
    <w:rsid w:val="006525D1"/>
    <w:rsid w:val="006757A7"/>
    <w:rsid w:val="00676DBD"/>
    <w:rsid w:val="00683D4A"/>
    <w:rsid w:val="00685FF5"/>
    <w:rsid w:val="006921BE"/>
    <w:rsid w:val="0069682E"/>
    <w:rsid w:val="006A025B"/>
    <w:rsid w:val="006A50D2"/>
    <w:rsid w:val="006B5116"/>
    <w:rsid w:val="006C4498"/>
    <w:rsid w:val="006C5185"/>
    <w:rsid w:val="006D48DB"/>
    <w:rsid w:val="006D6465"/>
    <w:rsid w:val="006E1F1F"/>
    <w:rsid w:val="006F2D36"/>
    <w:rsid w:val="00703E5F"/>
    <w:rsid w:val="00707A11"/>
    <w:rsid w:val="0072092A"/>
    <w:rsid w:val="00730FA7"/>
    <w:rsid w:val="0073569D"/>
    <w:rsid w:val="00736940"/>
    <w:rsid w:val="00752C94"/>
    <w:rsid w:val="00764DB9"/>
    <w:rsid w:val="007752D5"/>
    <w:rsid w:val="00786E09"/>
    <w:rsid w:val="00787CBD"/>
    <w:rsid w:val="00791958"/>
    <w:rsid w:val="007936B2"/>
    <w:rsid w:val="00793EFD"/>
    <w:rsid w:val="0079541F"/>
    <w:rsid w:val="007A308D"/>
    <w:rsid w:val="007B2070"/>
    <w:rsid w:val="007D39EB"/>
    <w:rsid w:val="007F39CA"/>
    <w:rsid w:val="00801832"/>
    <w:rsid w:val="0080601A"/>
    <w:rsid w:val="00813704"/>
    <w:rsid w:val="0081786A"/>
    <w:rsid w:val="00822259"/>
    <w:rsid w:val="00833CE4"/>
    <w:rsid w:val="00842A6A"/>
    <w:rsid w:val="008515D5"/>
    <w:rsid w:val="00860055"/>
    <w:rsid w:val="0086475D"/>
    <w:rsid w:val="0087139A"/>
    <w:rsid w:val="00883D86"/>
    <w:rsid w:val="008954DA"/>
    <w:rsid w:val="008A0293"/>
    <w:rsid w:val="008B0661"/>
    <w:rsid w:val="008B37CE"/>
    <w:rsid w:val="008B6473"/>
    <w:rsid w:val="008C5313"/>
    <w:rsid w:val="008C5848"/>
    <w:rsid w:val="008C59DB"/>
    <w:rsid w:val="008F00DC"/>
    <w:rsid w:val="00901F87"/>
    <w:rsid w:val="009105EB"/>
    <w:rsid w:val="00911C23"/>
    <w:rsid w:val="00911EA2"/>
    <w:rsid w:val="00922411"/>
    <w:rsid w:val="0092319C"/>
    <w:rsid w:val="00932900"/>
    <w:rsid w:val="009357F1"/>
    <w:rsid w:val="0094016C"/>
    <w:rsid w:val="00944F95"/>
    <w:rsid w:val="00974662"/>
    <w:rsid w:val="009834FB"/>
    <w:rsid w:val="0099228F"/>
    <w:rsid w:val="00993E3A"/>
    <w:rsid w:val="009A3C67"/>
    <w:rsid w:val="009A3C9F"/>
    <w:rsid w:val="009B25F0"/>
    <w:rsid w:val="009D2623"/>
    <w:rsid w:val="009D2C08"/>
    <w:rsid w:val="009D7B0F"/>
    <w:rsid w:val="009E38D5"/>
    <w:rsid w:val="009F0FCE"/>
    <w:rsid w:val="009F3E8D"/>
    <w:rsid w:val="00A03AF9"/>
    <w:rsid w:val="00A056D0"/>
    <w:rsid w:val="00A203FF"/>
    <w:rsid w:val="00A21655"/>
    <w:rsid w:val="00A254F3"/>
    <w:rsid w:val="00A356D6"/>
    <w:rsid w:val="00A37B18"/>
    <w:rsid w:val="00A42E53"/>
    <w:rsid w:val="00A66AEA"/>
    <w:rsid w:val="00A722C8"/>
    <w:rsid w:val="00A72985"/>
    <w:rsid w:val="00A80553"/>
    <w:rsid w:val="00A87E3C"/>
    <w:rsid w:val="00A976D2"/>
    <w:rsid w:val="00AB1A4E"/>
    <w:rsid w:val="00AB458B"/>
    <w:rsid w:val="00AC1362"/>
    <w:rsid w:val="00AC5605"/>
    <w:rsid w:val="00AC64A2"/>
    <w:rsid w:val="00AC6B9E"/>
    <w:rsid w:val="00AD5411"/>
    <w:rsid w:val="00AE6069"/>
    <w:rsid w:val="00B102EF"/>
    <w:rsid w:val="00B16A26"/>
    <w:rsid w:val="00B2201B"/>
    <w:rsid w:val="00B26013"/>
    <w:rsid w:val="00B404BC"/>
    <w:rsid w:val="00B455F5"/>
    <w:rsid w:val="00B5163E"/>
    <w:rsid w:val="00B53E21"/>
    <w:rsid w:val="00B664ED"/>
    <w:rsid w:val="00B85513"/>
    <w:rsid w:val="00B8763D"/>
    <w:rsid w:val="00B91127"/>
    <w:rsid w:val="00BA4BFE"/>
    <w:rsid w:val="00BB294E"/>
    <w:rsid w:val="00BC4AEC"/>
    <w:rsid w:val="00BC591F"/>
    <w:rsid w:val="00BD6014"/>
    <w:rsid w:val="00BF003F"/>
    <w:rsid w:val="00BF3094"/>
    <w:rsid w:val="00C00E7F"/>
    <w:rsid w:val="00C01A9C"/>
    <w:rsid w:val="00C04B01"/>
    <w:rsid w:val="00C2392D"/>
    <w:rsid w:val="00C32519"/>
    <w:rsid w:val="00C438E3"/>
    <w:rsid w:val="00C66EBD"/>
    <w:rsid w:val="00C71BB0"/>
    <w:rsid w:val="00C72FDD"/>
    <w:rsid w:val="00C77BFE"/>
    <w:rsid w:val="00C82B69"/>
    <w:rsid w:val="00C85973"/>
    <w:rsid w:val="00C95686"/>
    <w:rsid w:val="00CA56FA"/>
    <w:rsid w:val="00CB7067"/>
    <w:rsid w:val="00CC1373"/>
    <w:rsid w:val="00CC6034"/>
    <w:rsid w:val="00CC75F2"/>
    <w:rsid w:val="00CE1458"/>
    <w:rsid w:val="00CE633E"/>
    <w:rsid w:val="00D0481E"/>
    <w:rsid w:val="00D07AA6"/>
    <w:rsid w:val="00D124AB"/>
    <w:rsid w:val="00D16A04"/>
    <w:rsid w:val="00D21068"/>
    <w:rsid w:val="00D22CBE"/>
    <w:rsid w:val="00D33794"/>
    <w:rsid w:val="00D37D93"/>
    <w:rsid w:val="00D43538"/>
    <w:rsid w:val="00D435A9"/>
    <w:rsid w:val="00D520C3"/>
    <w:rsid w:val="00D577C8"/>
    <w:rsid w:val="00D6352D"/>
    <w:rsid w:val="00D63E21"/>
    <w:rsid w:val="00D67C31"/>
    <w:rsid w:val="00D70EC8"/>
    <w:rsid w:val="00D711FE"/>
    <w:rsid w:val="00D7173A"/>
    <w:rsid w:val="00D76DA6"/>
    <w:rsid w:val="00D83989"/>
    <w:rsid w:val="00D845B0"/>
    <w:rsid w:val="00D857B8"/>
    <w:rsid w:val="00DA3AA3"/>
    <w:rsid w:val="00DA69CA"/>
    <w:rsid w:val="00DB02BD"/>
    <w:rsid w:val="00DB7EC4"/>
    <w:rsid w:val="00DC25DB"/>
    <w:rsid w:val="00DC3B3F"/>
    <w:rsid w:val="00DC6A42"/>
    <w:rsid w:val="00DD23FD"/>
    <w:rsid w:val="00DE02A4"/>
    <w:rsid w:val="00DE3DBC"/>
    <w:rsid w:val="00DE59FB"/>
    <w:rsid w:val="00DF08AC"/>
    <w:rsid w:val="00DF667F"/>
    <w:rsid w:val="00DF7909"/>
    <w:rsid w:val="00E16BB3"/>
    <w:rsid w:val="00E16F46"/>
    <w:rsid w:val="00E20C10"/>
    <w:rsid w:val="00E22DBE"/>
    <w:rsid w:val="00E24614"/>
    <w:rsid w:val="00E24C5C"/>
    <w:rsid w:val="00E422B3"/>
    <w:rsid w:val="00E442DA"/>
    <w:rsid w:val="00E44761"/>
    <w:rsid w:val="00E659DF"/>
    <w:rsid w:val="00E661BC"/>
    <w:rsid w:val="00E66EF0"/>
    <w:rsid w:val="00E732BD"/>
    <w:rsid w:val="00E77877"/>
    <w:rsid w:val="00E83F6C"/>
    <w:rsid w:val="00E85410"/>
    <w:rsid w:val="00E87E58"/>
    <w:rsid w:val="00E978F2"/>
    <w:rsid w:val="00EA28E7"/>
    <w:rsid w:val="00EA3579"/>
    <w:rsid w:val="00EB1AC0"/>
    <w:rsid w:val="00EC1051"/>
    <w:rsid w:val="00EC1626"/>
    <w:rsid w:val="00ED045D"/>
    <w:rsid w:val="00ED1E2D"/>
    <w:rsid w:val="00ED761C"/>
    <w:rsid w:val="00EE2993"/>
    <w:rsid w:val="00F01E9D"/>
    <w:rsid w:val="00F040FF"/>
    <w:rsid w:val="00F175DC"/>
    <w:rsid w:val="00F42D5D"/>
    <w:rsid w:val="00F45C70"/>
    <w:rsid w:val="00F57717"/>
    <w:rsid w:val="00F65833"/>
    <w:rsid w:val="00F76AC9"/>
    <w:rsid w:val="00F96162"/>
    <w:rsid w:val="00FC0D15"/>
    <w:rsid w:val="00FC768E"/>
    <w:rsid w:val="00FD41C5"/>
    <w:rsid w:val="00FD68A9"/>
    <w:rsid w:val="00FE4EF0"/>
    <w:rsid w:val="00FF01AE"/>
    <w:rsid w:val="00FF4F1F"/>
    <w:rsid w:val="00FF6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D5D"/>
    <w:pPr>
      <w:spacing w:after="200" w:line="276" w:lineRule="auto"/>
    </w:pPr>
    <w:rPr>
      <w:rFonts w:ascii="Century Schoolbook" w:eastAsia="Calibri" w:hAnsi="Century Schoolbook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ED0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42D5D"/>
    <w:rPr>
      <w:color w:val="0000FF"/>
      <w:u w:val="single"/>
    </w:rPr>
  </w:style>
  <w:style w:type="table" w:styleId="Grigliatabella">
    <w:name w:val="Table Grid"/>
    <w:basedOn w:val="Tabellanormale"/>
    <w:rsid w:val="00F42D5D"/>
    <w:pPr>
      <w:spacing w:after="200" w:line="276" w:lineRule="auto"/>
    </w:pPr>
    <w:rPr>
      <w:rFonts w:ascii="Century Schoolbook" w:eastAsia="Calibri" w:hAnsi="Century Schoolboo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B102E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102EF"/>
    <w:pPr>
      <w:tabs>
        <w:tab w:val="center" w:pos="4819"/>
        <w:tab w:val="right" w:pos="9638"/>
      </w:tabs>
    </w:pPr>
  </w:style>
  <w:style w:type="character" w:customStyle="1" w:styleId="Titolo2Carattere">
    <w:name w:val="Titolo 2 Carattere"/>
    <w:basedOn w:val="Carpredefinitoparagrafo"/>
    <w:link w:val="Titolo2"/>
    <w:uiPriority w:val="9"/>
    <w:rsid w:val="00ED045D"/>
    <w:rPr>
      <w:b/>
      <w:bCs/>
      <w:sz w:val="36"/>
      <w:szCs w:val="36"/>
    </w:rPr>
  </w:style>
  <w:style w:type="character" w:customStyle="1" w:styleId="adl">
    <w:name w:val="adl"/>
    <w:basedOn w:val="Carpredefinitoparagrafo"/>
    <w:rsid w:val="00ED045D"/>
  </w:style>
  <w:style w:type="character" w:customStyle="1" w:styleId="apple-converted-space">
    <w:name w:val="apple-converted-space"/>
    <w:basedOn w:val="Carpredefinitoparagrafo"/>
    <w:rsid w:val="00ED045D"/>
  </w:style>
  <w:style w:type="character" w:customStyle="1" w:styleId="adi">
    <w:name w:val="adi"/>
    <w:basedOn w:val="Carpredefinitoparagrafo"/>
    <w:rsid w:val="00ED045D"/>
  </w:style>
  <w:style w:type="character" w:customStyle="1" w:styleId="il">
    <w:name w:val="il"/>
    <w:basedOn w:val="Carpredefinitoparagrafo"/>
    <w:rsid w:val="00ED045D"/>
  </w:style>
  <w:style w:type="paragraph" w:styleId="Testofumetto">
    <w:name w:val="Balloon Text"/>
    <w:basedOn w:val="Normale"/>
    <w:link w:val="TestofumettoCarattere"/>
    <w:rsid w:val="00ED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045D"/>
    <w:rPr>
      <w:rFonts w:ascii="Tahoma" w:eastAsia="Calibri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0950A6"/>
    <w:pPr>
      <w:ind w:left="720"/>
      <w:contextualSpacing/>
    </w:pPr>
    <w:rPr>
      <w:rFonts w:ascii="Calibri" w:hAnsi="Calibri"/>
      <w:sz w:val="22"/>
      <w:szCs w:val="22"/>
    </w:rPr>
  </w:style>
  <w:style w:type="character" w:styleId="Enfasigrassetto">
    <w:name w:val="Strong"/>
    <w:basedOn w:val="Carpredefinitoparagrafo"/>
    <w:qFormat/>
    <w:rsid w:val="000950A6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D22A1"/>
    <w:rPr>
      <w:rFonts w:ascii="Century Schoolbook" w:eastAsia="Calibri" w:hAnsi="Century Schoolbook"/>
      <w:sz w:val="24"/>
      <w:szCs w:val="24"/>
      <w:lang w:eastAsia="en-US"/>
    </w:rPr>
  </w:style>
  <w:style w:type="numbering" w:customStyle="1" w:styleId="WWNum43">
    <w:name w:val="WWNum43"/>
    <w:basedOn w:val="Nessunelenco"/>
    <w:rsid w:val="00110B97"/>
    <w:pPr>
      <w:numPr>
        <w:numId w:val="4"/>
      </w:numPr>
    </w:pPr>
  </w:style>
  <w:style w:type="paragraph" w:styleId="NormaleWeb">
    <w:name w:val="Normal (Web)"/>
    <w:basedOn w:val="Normale"/>
    <w:uiPriority w:val="99"/>
    <w:unhideWhenUsed/>
    <w:rsid w:val="0069682E"/>
    <w:pPr>
      <w:spacing w:before="100" w:beforeAutospacing="1" w:after="119" w:line="240" w:lineRule="auto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autoRedefine/>
    <w:rsid w:val="003E2587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left="60"/>
      <w:jc w:val="both"/>
    </w:pPr>
    <w:rPr>
      <w:rFonts w:ascii="Arial" w:eastAsia="ヒラギノ角ゴ Pro W3" w:hAnsi="Arial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132">
              <w:marLeft w:val="-600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auto"/>
                <w:right w:val="none" w:sz="0" w:space="0" w:color="auto"/>
              </w:divBdr>
              <w:divsChild>
                <w:div w:id="1994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987">
                      <w:marLeft w:val="-15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  <w:div w:id="9066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47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99498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7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4289">
                                  <w:marLeft w:val="120"/>
                                  <w:marRight w:val="4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6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0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4782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57230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64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953977">
                                              <w:marLeft w:val="0"/>
                                              <w:marRight w:val="15"/>
                                              <w:marTop w:val="18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tee04600r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Desktop\Anno%20scolastico%202013-14\CARTA%20INTESTATA%20modello%20ristret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C9C2A-4B25-413E-B876-40866176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modello ristretto</Template>
  <TotalTime>9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 , dell’Università e della Ricerca</vt:lpstr>
    </vt:vector>
  </TitlesOfParts>
  <Company>biancavilla</Company>
  <LinksUpToDate>false</LinksUpToDate>
  <CharactersWithSpaces>1225</CharactersWithSpaces>
  <SharedDoc>false</SharedDoc>
  <HLinks>
    <vt:vector size="6" baseType="variant">
      <vt:variant>
        <vt:i4>655468</vt:i4>
      </vt:variant>
      <vt:variant>
        <vt:i4>0</vt:i4>
      </vt:variant>
      <vt:variant>
        <vt:i4>0</vt:i4>
      </vt:variant>
      <vt:variant>
        <vt:i4>5</vt:i4>
      </vt:variant>
      <vt:variant>
        <vt:lpwstr>mailto:ctee04600r@istruzione.it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 , dell’Università e della Ricerca</dc:title>
  <dc:creator>Titti</dc:creator>
  <cp:keywords>ROBOTICA;PANN</cp:keywords>
  <cp:lastModifiedBy>Titti</cp:lastModifiedBy>
  <cp:revision>6</cp:revision>
  <cp:lastPrinted>2018-01-15T18:26:00Z</cp:lastPrinted>
  <dcterms:created xsi:type="dcterms:W3CDTF">2018-06-06T22:46:00Z</dcterms:created>
  <dcterms:modified xsi:type="dcterms:W3CDTF">2018-06-13T21:49:00Z</dcterms:modified>
</cp:coreProperties>
</file>