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DC3" w:rsidRDefault="00083DC3" w:rsidP="00083DC3">
      <w:pPr>
        <w:jc w:val="center"/>
        <w:rPr>
          <w:b/>
        </w:rPr>
      </w:pPr>
      <w:r>
        <w:rPr>
          <w:b/>
        </w:rPr>
        <w:t>PROGETTI EXTRACURRICULARI</w:t>
      </w:r>
    </w:p>
    <w:p w:rsidR="00083DC3" w:rsidRDefault="00083DC3" w:rsidP="00083DC3">
      <w:pPr>
        <w:jc w:val="center"/>
        <w:rPr>
          <w:b/>
        </w:rPr>
      </w:pPr>
      <w:r>
        <w:rPr>
          <w:b/>
        </w:rPr>
        <w:t>RELAZIONE FINALE DEL REFERENTE</w:t>
      </w:r>
    </w:p>
    <w:p w:rsidR="00083DC3" w:rsidRDefault="00083DC3" w:rsidP="00083DC3">
      <w:pPr>
        <w:jc w:val="center"/>
      </w:pPr>
      <w:r>
        <w:rPr>
          <w:b/>
        </w:rPr>
        <w:t xml:space="preserve">Anno scol. </w:t>
      </w:r>
      <w:r w:rsidR="004971D9">
        <w:rPr>
          <w:b/>
        </w:rPr>
        <w:t>____</w:t>
      </w:r>
      <w:r w:rsidRPr="00311762">
        <w:rPr>
          <w:b/>
        </w:rPr>
        <w:t>/</w:t>
      </w:r>
      <w:r w:rsidR="004971D9">
        <w:rPr>
          <w:b/>
        </w:rPr>
        <w:t>____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6"/>
        <w:gridCol w:w="6908"/>
      </w:tblGrid>
      <w:tr w:rsidR="00E85410" w:rsidTr="00E85410">
        <w:tc>
          <w:tcPr>
            <w:tcW w:w="1495" w:type="pct"/>
            <w:vAlign w:val="center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Titolo del progetto</w:t>
            </w:r>
          </w:p>
        </w:tc>
        <w:tc>
          <w:tcPr>
            <w:tcW w:w="3505" w:type="pct"/>
            <w:vAlign w:val="center"/>
          </w:tcPr>
          <w:p w:rsidR="00E85410" w:rsidRDefault="00E85410" w:rsidP="00AE6069">
            <w:pPr>
              <w:spacing w:after="0"/>
              <w:rPr>
                <w:sz w:val="20"/>
                <w:szCs w:val="20"/>
              </w:rPr>
            </w:pPr>
          </w:p>
          <w:p w:rsidR="00E85410" w:rsidRDefault="00E85410" w:rsidP="00AE6069">
            <w:pPr>
              <w:spacing w:after="0"/>
              <w:rPr>
                <w:i/>
              </w:rPr>
            </w:pPr>
          </w:p>
        </w:tc>
      </w:tr>
      <w:tr w:rsidR="00E85410" w:rsidTr="00E85410">
        <w:tc>
          <w:tcPr>
            <w:tcW w:w="1495" w:type="pct"/>
            <w:vAlign w:val="center"/>
          </w:tcPr>
          <w:p w:rsidR="00E85410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Referente del progetto</w:t>
            </w:r>
          </w:p>
        </w:tc>
        <w:tc>
          <w:tcPr>
            <w:tcW w:w="3505" w:type="pct"/>
            <w:vAlign w:val="center"/>
          </w:tcPr>
          <w:p w:rsidR="00E85410" w:rsidRDefault="00E85410" w:rsidP="00AE6069">
            <w:pPr>
              <w:spacing w:after="0"/>
              <w:rPr>
                <w:sz w:val="20"/>
                <w:szCs w:val="20"/>
              </w:rPr>
            </w:pPr>
          </w:p>
        </w:tc>
      </w:tr>
      <w:tr w:rsidR="00E85410" w:rsidTr="00E85410">
        <w:tc>
          <w:tcPr>
            <w:tcW w:w="1495" w:type="pct"/>
            <w:vAlign w:val="center"/>
          </w:tcPr>
          <w:p w:rsidR="00E85410" w:rsidRDefault="00E85410" w:rsidP="00083DC3">
            <w:pPr>
              <w:spacing w:after="0"/>
              <w:rPr>
                <w:b/>
              </w:rPr>
            </w:pPr>
            <w:r>
              <w:rPr>
                <w:b/>
              </w:rPr>
              <w:t xml:space="preserve">Docente incaricato (se diverso dal referente) </w:t>
            </w:r>
          </w:p>
        </w:tc>
        <w:tc>
          <w:tcPr>
            <w:tcW w:w="3505" w:type="pct"/>
            <w:vAlign w:val="center"/>
          </w:tcPr>
          <w:p w:rsidR="00E85410" w:rsidRPr="004971D9" w:rsidRDefault="004971D9" w:rsidP="004971D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b/>
              </w:rPr>
            </w:pPr>
            <w:r w:rsidRPr="004971D9">
              <w:rPr>
                <w:b/>
              </w:rPr>
              <w:t>Docente interno</w:t>
            </w:r>
          </w:p>
          <w:p w:rsidR="004971D9" w:rsidRDefault="004971D9" w:rsidP="004971D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sz w:val="20"/>
                <w:szCs w:val="20"/>
              </w:rPr>
            </w:pPr>
            <w:r w:rsidRPr="004971D9">
              <w:rPr>
                <w:b/>
              </w:rPr>
              <w:t>Esperto esterno</w:t>
            </w:r>
          </w:p>
        </w:tc>
      </w:tr>
      <w:tr w:rsidR="00E85410" w:rsidRPr="0070694F" w:rsidTr="00E85410">
        <w:trPr>
          <w:trHeight w:val="553"/>
        </w:trPr>
        <w:tc>
          <w:tcPr>
            <w:tcW w:w="1495" w:type="pct"/>
          </w:tcPr>
          <w:p w:rsidR="00E85410" w:rsidRPr="00923598" w:rsidRDefault="00E85410" w:rsidP="00AE6069">
            <w:pPr>
              <w:spacing w:after="0"/>
              <w:rPr>
                <w:b/>
              </w:rPr>
            </w:pPr>
            <w:r w:rsidRPr="006754CC">
              <w:rPr>
                <w:b/>
              </w:rPr>
              <w:t>Destinatari attività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/>
              <w:jc w:val="both"/>
            </w:pPr>
          </w:p>
        </w:tc>
      </w:tr>
      <w:tr w:rsidR="00C32519" w:rsidRPr="0070694F" w:rsidTr="00E85410">
        <w:trPr>
          <w:trHeight w:val="553"/>
        </w:trPr>
        <w:tc>
          <w:tcPr>
            <w:tcW w:w="1495" w:type="pct"/>
          </w:tcPr>
          <w:p w:rsidR="00C32519" w:rsidRPr="006754CC" w:rsidRDefault="00C32519" w:rsidP="00AE6069">
            <w:pPr>
              <w:spacing w:after="0"/>
              <w:rPr>
                <w:b/>
              </w:rPr>
            </w:pPr>
            <w:r>
              <w:rPr>
                <w:b/>
              </w:rPr>
              <w:t>Effettivi partecipanti</w:t>
            </w:r>
          </w:p>
        </w:tc>
        <w:tc>
          <w:tcPr>
            <w:tcW w:w="3505" w:type="pct"/>
          </w:tcPr>
          <w:p w:rsidR="00C32519" w:rsidRDefault="00C32519" w:rsidP="00AE6069">
            <w:pPr>
              <w:spacing w:after="0"/>
              <w:jc w:val="both"/>
            </w:pPr>
          </w:p>
        </w:tc>
      </w:tr>
      <w:tr w:rsidR="00E85410" w:rsidRPr="008D5AEB" w:rsidTr="00E85410">
        <w:tc>
          <w:tcPr>
            <w:tcW w:w="1495" w:type="pct"/>
          </w:tcPr>
          <w:p w:rsidR="00E85410" w:rsidRPr="00196888" w:rsidRDefault="00E85410" w:rsidP="009D2C08">
            <w:pPr>
              <w:spacing w:after="0"/>
              <w:rPr>
                <w:b/>
              </w:rPr>
            </w:pPr>
            <w:r>
              <w:rPr>
                <w:b/>
              </w:rPr>
              <w:t>Durata</w:t>
            </w:r>
            <w:r w:rsidR="009D2C08">
              <w:rPr>
                <w:b/>
              </w:rPr>
              <w:t xml:space="preserve"> complessiva in ore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/>
              <w:jc w:val="both"/>
            </w:pPr>
          </w:p>
          <w:p w:rsidR="00E85410" w:rsidRPr="008D5AEB" w:rsidRDefault="00E85410" w:rsidP="00AE6069">
            <w:pPr>
              <w:spacing w:after="0"/>
              <w:jc w:val="both"/>
            </w:pPr>
          </w:p>
        </w:tc>
      </w:tr>
      <w:tr w:rsidR="00E85410" w:rsidRPr="008D5AEB" w:rsidTr="00E85410">
        <w:tc>
          <w:tcPr>
            <w:tcW w:w="1495" w:type="pct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Obiettivi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240" w:lineRule="auto"/>
            </w:pPr>
          </w:p>
          <w:p w:rsidR="00E85410" w:rsidRDefault="00E85410" w:rsidP="00AE6069">
            <w:pPr>
              <w:spacing w:after="0" w:line="240" w:lineRule="auto"/>
            </w:pPr>
          </w:p>
          <w:p w:rsidR="00E85410" w:rsidRDefault="00E85410" w:rsidP="00AE6069">
            <w:pPr>
              <w:spacing w:after="0" w:line="240" w:lineRule="auto"/>
            </w:pPr>
          </w:p>
        </w:tc>
      </w:tr>
      <w:tr w:rsidR="00E85410" w:rsidRPr="008D5AEB" w:rsidTr="00E85410">
        <w:tc>
          <w:tcPr>
            <w:tcW w:w="1495" w:type="pct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 w:rsidRPr="006754CC">
              <w:rPr>
                <w:b/>
              </w:rPr>
              <w:t>Descrizione delle attività</w:t>
            </w:r>
            <w:r>
              <w:rPr>
                <w:b/>
              </w:rPr>
              <w:t xml:space="preserve"> svolte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</w:tc>
      </w:tr>
      <w:tr w:rsidR="00E85410" w:rsidRPr="008D5AEB" w:rsidTr="00E85410">
        <w:tc>
          <w:tcPr>
            <w:tcW w:w="1495" w:type="pct"/>
          </w:tcPr>
          <w:p w:rsidR="00E85410" w:rsidRPr="006754CC" w:rsidRDefault="00E85410" w:rsidP="00C32519">
            <w:pPr>
              <w:spacing w:after="0"/>
              <w:rPr>
                <w:b/>
              </w:rPr>
            </w:pPr>
            <w:r>
              <w:rPr>
                <w:b/>
              </w:rPr>
              <w:t>Risorse</w:t>
            </w:r>
            <w:r w:rsidR="009D2C08">
              <w:rPr>
                <w:b/>
              </w:rPr>
              <w:t xml:space="preserve"> </w:t>
            </w:r>
            <w:r w:rsidR="00C32519">
              <w:rPr>
                <w:b/>
              </w:rPr>
              <w:t>professionali impiegate</w:t>
            </w:r>
          </w:p>
        </w:tc>
        <w:tc>
          <w:tcPr>
            <w:tcW w:w="3505" w:type="pct"/>
          </w:tcPr>
          <w:p w:rsidR="00E85410" w:rsidRPr="00AE6069" w:rsidRDefault="009D2C08" w:rsidP="00AE606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b/>
              </w:rPr>
            </w:pPr>
            <w:r w:rsidRPr="00AE6069">
              <w:rPr>
                <w:b/>
              </w:rPr>
              <w:t>docenza in ore eccedenti</w:t>
            </w:r>
          </w:p>
          <w:p w:rsidR="009D2C08" w:rsidRPr="004971D9" w:rsidRDefault="009D2C08" w:rsidP="00AE606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</w:pPr>
            <w:r w:rsidRPr="00AE6069">
              <w:rPr>
                <w:b/>
              </w:rPr>
              <w:t>flessibilità dell'orario di servizio</w:t>
            </w:r>
          </w:p>
          <w:p w:rsidR="004971D9" w:rsidRDefault="004971D9" w:rsidP="004971D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</w:pPr>
            <w:r>
              <w:rPr>
                <w:b/>
              </w:rPr>
              <w:t>docenza di esperti esterni</w:t>
            </w:r>
          </w:p>
        </w:tc>
      </w:tr>
      <w:tr w:rsidR="00C32519" w:rsidRPr="008D5AEB" w:rsidTr="00E85410">
        <w:tc>
          <w:tcPr>
            <w:tcW w:w="1495" w:type="pct"/>
          </w:tcPr>
          <w:p w:rsidR="00C32519" w:rsidRDefault="00C32519" w:rsidP="00C32519">
            <w:pPr>
              <w:spacing w:after="0"/>
              <w:rPr>
                <w:b/>
              </w:rPr>
            </w:pPr>
            <w:r>
              <w:rPr>
                <w:b/>
              </w:rPr>
              <w:t>Risorse materiali impiegate e costo in €</w:t>
            </w:r>
          </w:p>
        </w:tc>
        <w:tc>
          <w:tcPr>
            <w:tcW w:w="3505" w:type="pct"/>
          </w:tcPr>
          <w:p w:rsidR="00C32519" w:rsidRPr="00AE6069" w:rsidRDefault="00C32519" w:rsidP="00C32519">
            <w:pPr>
              <w:pStyle w:val="Paragrafoelenco"/>
              <w:spacing w:after="0" w:line="240" w:lineRule="auto"/>
              <w:ind w:left="714"/>
              <w:rPr>
                <w:b/>
              </w:rPr>
            </w:pPr>
          </w:p>
        </w:tc>
      </w:tr>
      <w:tr w:rsidR="00E85410" w:rsidRPr="008D5AEB" w:rsidTr="00E85410">
        <w:tc>
          <w:tcPr>
            <w:tcW w:w="1495" w:type="pct"/>
          </w:tcPr>
          <w:p w:rsidR="00E85410" w:rsidRPr="006754CC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t>Prodotti realizzati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</w:tc>
      </w:tr>
      <w:tr w:rsidR="00C32519" w:rsidRPr="008D5AEB" w:rsidTr="00E85410">
        <w:tc>
          <w:tcPr>
            <w:tcW w:w="1495" w:type="pct"/>
          </w:tcPr>
          <w:p w:rsidR="00C32519" w:rsidRDefault="004971D9" w:rsidP="00AE6069">
            <w:pPr>
              <w:spacing w:after="0"/>
              <w:rPr>
                <w:b/>
              </w:rPr>
            </w:pPr>
            <w:r>
              <w:rPr>
                <w:b/>
              </w:rPr>
              <w:t>Risultati attesi e loro correlazione con gli esiti desunti da RAV e PdM</w:t>
            </w:r>
          </w:p>
        </w:tc>
        <w:tc>
          <w:tcPr>
            <w:tcW w:w="3505" w:type="pct"/>
          </w:tcPr>
          <w:p w:rsidR="00C32519" w:rsidRDefault="00C32519" w:rsidP="00AE6069">
            <w:pPr>
              <w:spacing w:after="0" w:line="480" w:lineRule="auto"/>
              <w:jc w:val="both"/>
            </w:pPr>
          </w:p>
        </w:tc>
      </w:tr>
      <w:tr w:rsidR="00E85410" w:rsidRPr="008D5AEB" w:rsidTr="00E85410">
        <w:tc>
          <w:tcPr>
            <w:tcW w:w="1495" w:type="pct"/>
          </w:tcPr>
          <w:p w:rsidR="00E85410" w:rsidRDefault="0028467C" w:rsidP="00AE6069">
            <w:pPr>
              <w:spacing w:after="0"/>
              <w:rPr>
                <w:b/>
              </w:rPr>
            </w:pPr>
            <w:r>
              <w:rPr>
                <w:b/>
              </w:rPr>
              <w:t>Risultati raggiunti</w:t>
            </w:r>
          </w:p>
        </w:tc>
        <w:tc>
          <w:tcPr>
            <w:tcW w:w="3505" w:type="pct"/>
          </w:tcPr>
          <w:p w:rsidR="00AE6069" w:rsidRDefault="00AE6069" w:rsidP="00AE606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rPr>
                <w:b/>
              </w:rPr>
            </w:pPr>
            <w:r>
              <w:rPr>
                <w:b/>
              </w:rPr>
              <w:t>misurabili</w:t>
            </w:r>
          </w:p>
          <w:p w:rsidR="00E85410" w:rsidRPr="00AE6069" w:rsidRDefault="00AE6069" w:rsidP="00AE6069">
            <w:pPr>
              <w:pStyle w:val="Paragrafoelenco"/>
              <w:numPr>
                <w:ilvl w:val="0"/>
                <w:numId w:val="23"/>
              </w:numPr>
              <w:spacing w:after="0" w:line="480" w:lineRule="auto"/>
              <w:ind w:left="714" w:hanging="357"/>
              <w:jc w:val="both"/>
              <w:rPr>
                <w:rFonts w:ascii="Times New Roman" w:hAnsi="Times New Roman"/>
              </w:rPr>
            </w:pPr>
            <w:r w:rsidRPr="00AE6069">
              <w:rPr>
                <w:b/>
              </w:rPr>
              <w:lastRenderedPageBreak/>
              <w:t>non misurabili</w:t>
            </w:r>
          </w:p>
          <w:p w:rsidR="00AE6069" w:rsidRPr="00AE6069" w:rsidRDefault="00C32519" w:rsidP="00C3251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 xml:space="preserve">valutazioni comunicate al team docente e trasfuse </w:t>
            </w:r>
            <w:r w:rsidR="00AE6069">
              <w:rPr>
                <w:b/>
              </w:rPr>
              <w:t>nelle valutazioni curriculari</w:t>
            </w:r>
          </w:p>
          <w:p w:rsidR="00C32519" w:rsidRPr="00AE6069" w:rsidRDefault="00C32519" w:rsidP="00C32519">
            <w:pPr>
              <w:pStyle w:val="Paragrafoelenco"/>
              <w:numPr>
                <w:ilvl w:val="0"/>
                <w:numId w:val="23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>valutazioni comunicate al team docente ma non trasfuse nelle valutazioni curriculari</w:t>
            </w:r>
          </w:p>
          <w:p w:rsidR="00AE6069" w:rsidRPr="007F70E6" w:rsidRDefault="00C32519" w:rsidP="00C32519">
            <w:pPr>
              <w:pStyle w:val="Paragrafoelenco"/>
              <w:numPr>
                <w:ilvl w:val="0"/>
                <w:numId w:val="23"/>
              </w:numPr>
              <w:spacing w:after="0" w:line="480" w:lineRule="auto"/>
              <w:ind w:left="714" w:hanging="357"/>
              <w:jc w:val="both"/>
              <w:rPr>
                <w:rFonts w:ascii="Times New Roman" w:hAnsi="Times New Roman"/>
              </w:rPr>
            </w:pPr>
            <w:r>
              <w:rPr>
                <w:b/>
              </w:rPr>
              <w:t>valutazioni non espresse o non comunicate al team docente.</w:t>
            </w:r>
          </w:p>
        </w:tc>
        <w:bookmarkStart w:id="0" w:name="_GoBack"/>
        <w:bookmarkEnd w:id="0"/>
      </w:tr>
      <w:tr w:rsidR="00E85410" w:rsidRPr="008D5AEB" w:rsidTr="00E85410">
        <w:tc>
          <w:tcPr>
            <w:tcW w:w="1495" w:type="pct"/>
          </w:tcPr>
          <w:p w:rsidR="00E85410" w:rsidRDefault="00E85410" w:rsidP="00AE6069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>Proposte per il prossimo anno scolastico</w:t>
            </w:r>
          </w:p>
        </w:tc>
        <w:tc>
          <w:tcPr>
            <w:tcW w:w="3505" w:type="pct"/>
          </w:tcPr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  <w:p w:rsidR="00E85410" w:rsidRDefault="00E85410" w:rsidP="00AE6069">
            <w:pPr>
              <w:spacing w:after="0" w:line="480" w:lineRule="auto"/>
              <w:jc w:val="both"/>
            </w:pPr>
          </w:p>
        </w:tc>
      </w:tr>
    </w:tbl>
    <w:p w:rsidR="00083DC3" w:rsidRDefault="00083DC3" w:rsidP="00083DC3"/>
    <w:p w:rsidR="000F641C" w:rsidRDefault="000F641C" w:rsidP="000F641C">
      <w:pPr>
        <w:tabs>
          <w:tab w:val="left" w:pos="5103"/>
        </w:tabs>
      </w:pPr>
      <w:r>
        <w:t>Data_______________</w:t>
      </w:r>
      <w:r>
        <w:tab/>
        <w:t>Firma _______________________</w:t>
      </w:r>
    </w:p>
    <w:p w:rsidR="000F641C" w:rsidRDefault="000F641C" w:rsidP="00083DC3"/>
    <w:p w:rsidR="000F641C" w:rsidRDefault="000F641C" w:rsidP="00083DC3"/>
    <w:p w:rsidR="000F641C" w:rsidRDefault="000F641C" w:rsidP="00083DC3"/>
    <w:p w:rsidR="00C32519" w:rsidRDefault="00C32519" w:rsidP="00083DC3">
      <w:r>
        <w:t>PARTE RISERV</w:t>
      </w:r>
      <w:r w:rsidR="00D66676">
        <w:t>A</w:t>
      </w:r>
      <w:r>
        <w:t>TA ALL'AMMINISTRAZIONE</w:t>
      </w:r>
    </w:p>
    <w:tbl>
      <w:tblPr>
        <w:tblStyle w:val="Grigliatabella"/>
        <w:tblW w:w="0" w:type="auto"/>
        <w:tblLook w:val="04A0"/>
      </w:tblPr>
      <w:tblGrid>
        <w:gridCol w:w="4889"/>
        <w:gridCol w:w="4889"/>
      </w:tblGrid>
      <w:tr w:rsidR="009D2C08" w:rsidTr="009D2C08">
        <w:tc>
          <w:tcPr>
            <w:tcW w:w="4889" w:type="dxa"/>
          </w:tcPr>
          <w:p w:rsidR="009D2C08" w:rsidRPr="009D2C08" w:rsidRDefault="009D2C08" w:rsidP="009D2C08">
            <w:pPr>
              <w:spacing w:after="0"/>
              <w:rPr>
                <w:b/>
              </w:rPr>
            </w:pPr>
            <w:r w:rsidRPr="009D2C08">
              <w:rPr>
                <w:b/>
              </w:rPr>
              <w:t>Percentuale partecipanti (numero destinatari/effettivi partecipanti)</w:t>
            </w:r>
          </w:p>
        </w:tc>
        <w:tc>
          <w:tcPr>
            <w:tcW w:w="4889" w:type="dxa"/>
          </w:tcPr>
          <w:p w:rsidR="009D2C08" w:rsidRDefault="009D2C08" w:rsidP="00536885">
            <w:pPr>
              <w:widowControl w:val="0"/>
              <w:tabs>
                <w:tab w:val="left" w:pos="568"/>
                <w:tab w:val="left" w:pos="5103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2"/>
                <w:szCs w:val="22"/>
                <w:lang w:eastAsia="it-IT"/>
              </w:rPr>
            </w:pPr>
          </w:p>
        </w:tc>
      </w:tr>
      <w:tr w:rsidR="009D2C08" w:rsidTr="009D2C08">
        <w:tc>
          <w:tcPr>
            <w:tcW w:w="4889" w:type="dxa"/>
          </w:tcPr>
          <w:p w:rsidR="009D2C08" w:rsidRPr="009D2C08" w:rsidRDefault="00C32519" w:rsidP="009D2C08">
            <w:pPr>
              <w:spacing w:after="0"/>
              <w:rPr>
                <w:b/>
              </w:rPr>
            </w:pPr>
            <w:r>
              <w:rPr>
                <w:b/>
              </w:rPr>
              <w:t>Costo medio pro alunno (costo in € delle risorse professionali e materiali/numero dei partecipanti</w:t>
            </w:r>
          </w:p>
        </w:tc>
        <w:tc>
          <w:tcPr>
            <w:tcW w:w="4889" w:type="dxa"/>
          </w:tcPr>
          <w:p w:rsidR="009D2C08" w:rsidRDefault="009D2C08" w:rsidP="00536885">
            <w:pPr>
              <w:widowControl w:val="0"/>
              <w:tabs>
                <w:tab w:val="left" w:pos="568"/>
                <w:tab w:val="left" w:pos="5103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2"/>
                <w:szCs w:val="22"/>
                <w:lang w:eastAsia="it-IT"/>
              </w:rPr>
            </w:pPr>
          </w:p>
        </w:tc>
      </w:tr>
      <w:tr w:rsidR="009D2C08" w:rsidTr="009D2C08">
        <w:tc>
          <w:tcPr>
            <w:tcW w:w="4889" w:type="dxa"/>
          </w:tcPr>
          <w:p w:rsidR="009D2C08" w:rsidRPr="009D2C08" w:rsidRDefault="000F641C" w:rsidP="000F641C">
            <w:pPr>
              <w:spacing w:after="0"/>
              <w:rPr>
                <w:b/>
              </w:rPr>
            </w:pPr>
            <w:r>
              <w:rPr>
                <w:b/>
              </w:rPr>
              <w:t>Correlazione con gli esiti desunti da RAV e PdM</w:t>
            </w:r>
          </w:p>
        </w:tc>
        <w:tc>
          <w:tcPr>
            <w:tcW w:w="4889" w:type="dxa"/>
          </w:tcPr>
          <w:p w:rsidR="009D2C08" w:rsidRDefault="009D2C08" w:rsidP="00536885">
            <w:pPr>
              <w:widowControl w:val="0"/>
              <w:tabs>
                <w:tab w:val="left" w:pos="568"/>
                <w:tab w:val="left" w:pos="5103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Cs/>
                <w:sz w:val="22"/>
                <w:szCs w:val="22"/>
                <w:lang w:eastAsia="it-IT"/>
              </w:rPr>
            </w:pPr>
          </w:p>
        </w:tc>
      </w:tr>
    </w:tbl>
    <w:p w:rsidR="00F65833" w:rsidRDefault="00F65833" w:rsidP="00536885">
      <w:pPr>
        <w:widowControl w:val="0"/>
        <w:tabs>
          <w:tab w:val="left" w:pos="568"/>
          <w:tab w:val="left" w:pos="5103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sz w:val="22"/>
          <w:szCs w:val="22"/>
          <w:lang w:eastAsia="it-IT"/>
        </w:rPr>
      </w:pPr>
    </w:p>
    <w:p w:rsidR="00417C7A" w:rsidRDefault="0092319C" w:rsidP="00536885">
      <w:pPr>
        <w:widowControl w:val="0"/>
        <w:tabs>
          <w:tab w:val="left" w:pos="568"/>
          <w:tab w:val="left" w:pos="5103"/>
        </w:tabs>
        <w:suppressAutoHyphens/>
        <w:autoSpaceDN w:val="0"/>
        <w:spacing w:after="0" w:line="240" w:lineRule="auto"/>
        <w:jc w:val="both"/>
        <w:textAlignment w:val="baseline"/>
        <w:rPr>
          <w:i/>
          <w:sz w:val="12"/>
          <w:szCs w:val="12"/>
        </w:rPr>
      </w:pPr>
      <w:r w:rsidRPr="00FF01AE">
        <w:rPr>
          <w:rFonts w:ascii="Times New Roman" w:eastAsia="Times New Roman" w:hAnsi="Times New Roman"/>
          <w:bCs/>
          <w:sz w:val="22"/>
          <w:szCs w:val="22"/>
          <w:lang w:eastAsia="it-IT"/>
        </w:rPr>
        <w:t>.</w:t>
      </w:r>
    </w:p>
    <w:p w:rsidR="00C32519" w:rsidRDefault="00C32519">
      <w:pPr>
        <w:widowControl w:val="0"/>
        <w:tabs>
          <w:tab w:val="left" w:pos="568"/>
          <w:tab w:val="left" w:pos="5103"/>
        </w:tabs>
        <w:suppressAutoHyphens/>
        <w:autoSpaceDN w:val="0"/>
        <w:spacing w:after="0" w:line="240" w:lineRule="auto"/>
        <w:jc w:val="both"/>
        <w:textAlignment w:val="baseline"/>
        <w:rPr>
          <w:i/>
          <w:sz w:val="12"/>
          <w:szCs w:val="12"/>
        </w:rPr>
      </w:pPr>
    </w:p>
    <w:sectPr w:rsidR="00C32519" w:rsidSect="00A056D0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EED" w:rsidRDefault="008B2EED">
      <w:r>
        <w:separator/>
      </w:r>
    </w:p>
  </w:endnote>
  <w:endnote w:type="continuationSeparator" w:id="1">
    <w:p w:rsidR="008B2EED" w:rsidRDefault="008B2E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69" w:rsidRPr="00F42D5D" w:rsidRDefault="00AE6069" w:rsidP="00B102EF">
    <w:pPr>
      <w:tabs>
        <w:tab w:val="right" w:pos="9540"/>
      </w:tabs>
      <w:spacing w:after="0" w:line="240" w:lineRule="auto"/>
      <w:jc w:val="both"/>
      <w:rPr>
        <w:bCs/>
        <w:sz w:val="18"/>
        <w:szCs w:val="18"/>
      </w:rPr>
    </w:pPr>
    <w:r w:rsidRPr="00F42D5D">
      <w:rPr>
        <w:bCs/>
        <w:sz w:val="18"/>
        <w:szCs w:val="18"/>
      </w:rPr>
      <w:t>Via Dei Mandorli , s.n. 95033 Biancavilla(CT)</w:t>
    </w:r>
    <w:r>
      <w:rPr>
        <w:bCs/>
        <w:sz w:val="18"/>
        <w:szCs w:val="18"/>
      </w:rPr>
      <w:tab/>
    </w:r>
    <w:r w:rsidRPr="00F42D5D">
      <w:rPr>
        <w:bCs/>
        <w:sz w:val="18"/>
        <w:szCs w:val="18"/>
      </w:rPr>
      <w:t>Codice Fiscale 80027690876</w:t>
    </w:r>
  </w:p>
  <w:p w:rsidR="00AE6069" w:rsidRDefault="00AE6069" w:rsidP="00B102EF">
    <w:pPr>
      <w:tabs>
        <w:tab w:val="right" w:pos="9540"/>
      </w:tabs>
      <w:spacing w:after="0" w:line="240" w:lineRule="auto"/>
      <w:jc w:val="both"/>
      <w:rPr>
        <w:bCs/>
        <w:sz w:val="18"/>
        <w:szCs w:val="18"/>
      </w:rPr>
    </w:pPr>
    <w:r w:rsidRPr="00F42D5D">
      <w:rPr>
        <w:bCs/>
        <w:sz w:val="18"/>
        <w:szCs w:val="18"/>
      </w:rPr>
      <w:t>Tel 095 982284 /Fax 095 985309</w:t>
    </w:r>
    <w:r>
      <w:rPr>
        <w:bCs/>
        <w:sz w:val="18"/>
        <w:szCs w:val="18"/>
      </w:rPr>
      <w:tab/>
    </w:r>
    <w:r w:rsidRPr="00F42D5D">
      <w:rPr>
        <w:bCs/>
        <w:sz w:val="18"/>
        <w:szCs w:val="18"/>
      </w:rPr>
      <w:t xml:space="preserve">e-mail </w:t>
    </w:r>
    <w:hyperlink r:id="rId1" w:history="1">
      <w:r w:rsidRPr="00F42D5D">
        <w:rPr>
          <w:rStyle w:val="Collegamentoipertestuale"/>
          <w:bCs/>
          <w:sz w:val="18"/>
          <w:szCs w:val="18"/>
        </w:rPr>
        <w:t>ctee04600r@istruzione.it</w:t>
      </w:r>
    </w:hyperlink>
  </w:p>
  <w:p w:rsidR="00AE6069" w:rsidRPr="00F42D5D" w:rsidRDefault="00AE6069" w:rsidP="00B102EF">
    <w:pPr>
      <w:tabs>
        <w:tab w:val="right" w:pos="9540"/>
      </w:tabs>
      <w:spacing w:after="0" w:line="240" w:lineRule="auto"/>
      <w:jc w:val="both"/>
      <w:rPr>
        <w:sz w:val="18"/>
        <w:szCs w:val="18"/>
      </w:rPr>
    </w:pPr>
    <w:r>
      <w:rPr>
        <w:bCs/>
        <w:sz w:val="18"/>
        <w:szCs w:val="18"/>
      </w:rPr>
      <w:t>www.secondocircolobiancavilla.it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EED" w:rsidRDefault="008B2EED">
      <w:r>
        <w:separator/>
      </w:r>
    </w:p>
  </w:footnote>
  <w:footnote w:type="continuationSeparator" w:id="1">
    <w:p w:rsidR="008B2EED" w:rsidRDefault="008B2E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069" w:rsidRDefault="00BE2E94" w:rsidP="001C4BEF">
    <w:pPr>
      <w:jc w:val="center"/>
    </w:pPr>
    <w:r>
      <w:rPr>
        <w:noProof/>
        <w:lang w:eastAsia="it-IT"/>
      </w:rPr>
      <w:pict>
        <v:group id="Group 6" o:spid="_x0000_s4097" style="position:absolute;left:0;text-align:left;margin-left:18pt;margin-top:-27.05pt;width:450.3pt;height:111.9pt;z-index:251659264" coordorigin="1674,517" coordsize="8460,2337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4101" type="#_x0000_t75" alt="logo" style="position:absolute;left:1674;top:1237;width:1620;height:1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mm3EAAAA2gAAAA8AAABkcnMvZG93bnJldi54bWxEj09rwkAUxO+C32F5ghfRTYOWkmYTSqFQ&#10;D6WYFrw+sy9/aPZtyG5N9NN3C4LHYWZ+w6T5ZDpxpsG1lhU8bCIQxKXVLdcKvr/e1k8gnEfW2Fkm&#10;BRdykGfzWYqJtiMf6Fz4WgQIuwQVNN73iZSubMig29ieOHiVHQz6IIda6gHHADedjKPoURpsOSw0&#10;2NNrQ+VP8WsUVLwbP1Yuuu6L1XFbHE+Vx+2nUsvF9PIMwtPk7+Fb+10riOH/Srg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gmm3EAAAA2gAAAA8AAAAAAAAAAAAAAAAA&#10;nwIAAGRycy9kb3ducmV2LnhtbFBLBQYAAAAABAAEAPcAAACQAwAAAAA=&#10;">
            <v:imagedata r:id="rId1" o:title="logo"/>
          </v:shape>
          <v:shape id="Picture 8" o:spid="_x0000_s4100" type="#_x0000_t75" alt="logo_repubblica_italiana" style="position:absolute;left:5454;top:517;width:800;height:9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7OO7DAAAA2gAAAA8AAABkcnMvZG93bnJldi54bWxEj0FrwkAUhO8F/8PyCl6k7taCSHQTikXw&#10;ZhsVenxmn0lI9m3Mrhr/fbdQ6HGYmW+YVTbYVtyo97VjDa9TBYK4cKbmUsNhv3lZgPAB2WDrmDQ8&#10;yEOWjp5WmBh35y+65aEUEcI+QQ1VCF0ipS8qsuinriOO3tn1FkOUfSlNj/cIt62cKTWXFmuOCxV2&#10;tK6oaPKr1XBUs1x2l93ndrL7PrFaN+f2o9F6/Dy8L0EEGsJ/+K+9NRre4PdKvAE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s47sMAAADaAAAADwAAAAAAAAAAAAAAAACf&#10;AgAAZHJzL2Rvd25yZXYueG1sUEsFBgAAAAAEAAQA9wAAAI8DAAAAAA==&#10;">
            <v:imagedata r:id="rId2" o:title="logo_repubblica_italiana"/>
          </v:shape>
          <v:shape id="Picture 9" o:spid="_x0000_s4099" type="#_x0000_t75" style="position:absolute;left:8694;top:1237;width:1440;height:1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jgPBAAAA2gAAAA8AAABkcnMvZG93bnJldi54bWxEj81qwzAQhO+BvoPYQm+xXNM2wbUcSiDQ&#10;U6CpIddFWv9Qa2UsxXb69FGg0OMwM98wxW6xvZho9J1jBc9JCoJYO9Nxo6D6Pqy3IHxANtg7JgVX&#10;8rArH1YF5sbN/EXTKTQiQtjnqKANYcil9Loliz5xA3H0ajdaDFGOjTQjzhFue5ml6Zu02HFcaHGg&#10;fUv653SxCjbT5bfSho9XlOcM6bXWy7FW6ulx+XgHEWgJ/+G/9qdR8AL3K/EGy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QjgPBAAAA2gAAAA8AAAAAAAAAAAAAAAAAnwIA&#10;AGRycy9kb3ducmV2LnhtbFBLBQYAAAAABAAEAPcAAACNAwAAAAA=&#10;">
            <v:imagedata r:id="rId3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4098" type="#_x0000_t202" style="position:absolute;left:3294;top:1526;width:5400;height:1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Ministero dell’Istruzione</w:t>
                  </w:r>
                  <w:r w:rsidRPr="00F42D5D">
                    <w:rPr>
                      <w:bCs/>
                      <w:sz w:val="18"/>
                      <w:szCs w:val="18"/>
                    </w:rPr>
                    <w:t>, dell’Università e della Ricerca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Repubblica Italiana - Regione Siciliana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DIREZIONE DIDATTICA STATALE</w:t>
                  </w:r>
                </w:p>
                <w:p w:rsidR="00AE6069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 w:rsidRPr="00F42D5D">
                    <w:rPr>
                      <w:bCs/>
                      <w:sz w:val="18"/>
                      <w:szCs w:val="18"/>
                    </w:rPr>
                    <w:t>2°CIRCOLO DIDATTICO</w:t>
                  </w:r>
                </w:p>
                <w:p w:rsidR="00AE6069" w:rsidRPr="00F42D5D" w:rsidRDefault="00AE6069" w:rsidP="006D48DB">
                  <w:pPr>
                    <w:spacing w:after="0" w:line="240" w:lineRule="auto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CTEE04600R</w:t>
                  </w:r>
                </w:p>
                <w:p w:rsidR="00AE6069" w:rsidRPr="007F2B51" w:rsidRDefault="00AE6069" w:rsidP="006D48DB">
                  <w:pPr>
                    <w:ind w:left="540" w:right="638"/>
                  </w:pPr>
                </w:p>
              </w:txbxContent>
            </v:textbox>
          </v:shape>
        </v:group>
      </w:pict>
    </w:r>
  </w:p>
  <w:p w:rsidR="00AE6069" w:rsidRDefault="00AE6069" w:rsidP="00B102EF"/>
  <w:p w:rsidR="00AE6069" w:rsidRDefault="00AE6069" w:rsidP="00B102E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864"/>
    <w:multiLevelType w:val="hybridMultilevel"/>
    <w:tmpl w:val="6316B5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476F"/>
    <w:multiLevelType w:val="hybridMultilevel"/>
    <w:tmpl w:val="F1B078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2A3AD4">
      <w:numFmt w:val="bullet"/>
      <w:lvlText w:val="-"/>
      <w:lvlJc w:val="left"/>
      <w:pPr>
        <w:ind w:left="1440" w:hanging="360"/>
      </w:pPr>
      <w:rPr>
        <w:rFonts w:ascii="Times New Roman" w:eastAsia="Perpetua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1B0CE8"/>
    <w:multiLevelType w:val="hybridMultilevel"/>
    <w:tmpl w:val="9A588AB4"/>
    <w:lvl w:ilvl="0" w:tplc="0410000F">
      <w:start w:val="1"/>
      <w:numFmt w:val="decimal"/>
      <w:lvlText w:val="%1."/>
      <w:lvlJc w:val="left"/>
      <w:pPr>
        <w:ind w:left="250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322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394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466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538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610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682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754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8265" w:hanging="180"/>
      </w:pPr>
      <w:rPr>
        <w:rFonts w:cs="Times New Roman"/>
      </w:rPr>
    </w:lvl>
  </w:abstractNum>
  <w:abstractNum w:abstractNumId="3">
    <w:nsid w:val="15CB52EF"/>
    <w:multiLevelType w:val="hybridMultilevel"/>
    <w:tmpl w:val="A9BE5C36"/>
    <w:lvl w:ilvl="0" w:tplc="9C76FA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Schoolbook" w:eastAsia="Calibri" w:hAnsi="Century Schoolbook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167F1E"/>
    <w:multiLevelType w:val="hybridMultilevel"/>
    <w:tmpl w:val="C9682C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15BE3"/>
    <w:multiLevelType w:val="hybridMultilevel"/>
    <w:tmpl w:val="C8560E0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26A53"/>
    <w:multiLevelType w:val="hybridMultilevel"/>
    <w:tmpl w:val="C9682C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F45104"/>
    <w:multiLevelType w:val="hybridMultilevel"/>
    <w:tmpl w:val="BE9E4F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851E09"/>
    <w:multiLevelType w:val="hybridMultilevel"/>
    <w:tmpl w:val="EA8C8AFE"/>
    <w:lvl w:ilvl="0" w:tplc="0410000D">
      <w:start w:val="1"/>
      <w:numFmt w:val="bullet"/>
      <w:lvlText w:val=""/>
      <w:lvlJc w:val="left"/>
      <w:pPr>
        <w:ind w:left="667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30" w:hanging="360"/>
      </w:pPr>
      <w:rPr>
        <w:rFonts w:ascii="Wingdings" w:hAnsi="Wingdings" w:hint="default"/>
      </w:rPr>
    </w:lvl>
  </w:abstractNum>
  <w:abstractNum w:abstractNumId="9">
    <w:nsid w:val="4A36474C"/>
    <w:multiLevelType w:val="hybridMultilevel"/>
    <w:tmpl w:val="EC7AA2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E878C3"/>
    <w:multiLevelType w:val="hybridMultilevel"/>
    <w:tmpl w:val="21866EFC"/>
    <w:lvl w:ilvl="0" w:tplc="332A62BE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37A0ED4"/>
    <w:multiLevelType w:val="hybridMultilevel"/>
    <w:tmpl w:val="0102E9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F6C8E"/>
    <w:multiLevelType w:val="hybridMultilevel"/>
    <w:tmpl w:val="C20CF4A2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541461E"/>
    <w:multiLevelType w:val="hybridMultilevel"/>
    <w:tmpl w:val="3D90333E"/>
    <w:lvl w:ilvl="0" w:tplc="0410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4">
    <w:nsid w:val="65506A6B"/>
    <w:multiLevelType w:val="hybridMultilevel"/>
    <w:tmpl w:val="3D22C446"/>
    <w:lvl w:ilvl="0" w:tplc="CD38789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5C2159"/>
    <w:multiLevelType w:val="hybridMultilevel"/>
    <w:tmpl w:val="02D05A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B41BD"/>
    <w:multiLevelType w:val="multilevel"/>
    <w:tmpl w:val="47FAA0BC"/>
    <w:styleLink w:val="WWNum43"/>
    <w:lvl w:ilvl="0"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8D44E8D"/>
    <w:multiLevelType w:val="hybridMultilevel"/>
    <w:tmpl w:val="B164CB9C"/>
    <w:lvl w:ilvl="0" w:tplc="B08EA5B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D9C3F6C"/>
    <w:multiLevelType w:val="hybridMultilevel"/>
    <w:tmpl w:val="B81465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F471FA"/>
    <w:multiLevelType w:val="hybridMultilevel"/>
    <w:tmpl w:val="D1B4A548"/>
    <w:lvl w:ilvl="0" w:tplc="332A62BE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6CE110F"/>
    <w:multiLevelType w:val="hybridMultilevel"/>
    <w:tmpl w:val="3D2AEFF2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8EB26B4"/>
    <w:multiLevelType w:val="multilevel"/>
    <w:tmpl w:val="D0E8E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A845DF2"/>
    <w:multiLevelType w:val="hybridMultilevel"/>
    <w:tmpl w:val="C77EB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6"/>
  </w:num>
  <w:num w:numId="5">
    <w:abstractNumId w:val="18"/>
  </w:num>
  <w:num w:numId="6">
    <w:abstractNumId w:val="15"/>
  </w:num>
  <w:num w:numId="7">
    <w:abstractNumId w:val="9"/>
  </w:num>
  <w:num w:numId="8">
    <w:abstractNumId w:val="13"/>
  </w:num>
  <w:num w:numId="9">
    <w:abstractNumId w:val="6"/>
  </w:num>
  <w:num w:numId="10">
    <w:abstractNumId w:val="0"/>
  </w:num>
  <w:num w:numId="11">
    <w:abstractNumId w:val="12"/>
  </w:num>
  <w:num w:numId="12">
    <w:abstractNumId w:val="4"/>
  </w:num>
  <w:num w:numId="13">
    <w:abstractNumId w:val="21"/>
  </w:num>
  <w:num w:numId="14">
    <w:abstractNumId w:val="20"/>
  </w:num>
  <w:num w:numId="15">
    <w:abstractNumId w:val="22"/>
  </w:num>
  <w:num w:numId="16">
    <w:abstractNumId w:val="8"/>
  </w:num>
  <w:num w:numId="17">
    <w:abstractNumId w:val="1"/>
  </w:num>
  <w:num w:numId="18">
    <w:abstractNumId w:val="5"/>
  </w:num>
  <w:num w:numId="19">
    <w:abstractNumId w:val="17"/>
  </w:num>
  <w:num w:numId="20">
    <w:abstractNumId w:val="19"/>
  </w:num>
  <w:num w:numId="21">
    <w:abstractNumId w:val="10"/>
  </w:num>
  <w:num w:numId="22">
    <w:abstractNumId w:val="11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stylePaneFormatFilter w:val="3F01"/>
  <w:defaultTabStop w:val="708"/>
  <w:hyphenationZone w:val="283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017A2"/>
    <w:rsid w:val="00012C93"/>
    <w:rsid w:val="00024BF3"/>
    <w:rsid w:val="00025099"/>
    <w:rsid w:val="00025DC6"/>
    <w:rsid w:val="000263AC"/>
    <w:rsid w:val="00042A03"/>
    <w:rsid w:val="000466BF"/>
    <w:rsid w:val="00063E98"/>
    <w:rsid w:val="00066DD2"/>
    <w:rsid w:val="00083DC3"/>
    <w:rsid w:val="00083F45"/>
    <w:rsid w:val="0008526D"/>
    <w:rsid w:val="000921C8"/>
    <w:rsid w:val="000950A6"/>
    <w:rsid w:val="000A2069"/>
    <w:rsid w:val="000A76ED"/>
    <w:rsid w:val="000B6DDC"/>
    <w:rsid w:val="000C5DB8"/>
    <w:rsid w:val="000D250A"/>
    <w:rsid w:val="000D5BA0"/>
    <w:rsid w:val="000E26BC"/>
    <w:rsid w:val="000E4DDC"/>
    <w:rsid w:val="000F44AC"/>
    <w:rsid w:val="000F4E9A"/>
    <w:rsid w:val="000F641C"/>
    <w:rsid w:val="001023BB"/>
    <w:rsid w:val="001025B4"/>
    <w:rsid w:val="00110B97"/>
    <w:rsid w:val="001111A1"/>
    <w:rsid w:val="00122881"/>
    <w:rsid w:val="001244B1"/>
    <w:rsid w:val="00130EC9"/>
    <w:rsid w:val="00132614"/>
    <w:rsid w:val="00135343"/>
    <w:rsid w:val="001446EE"/>
    <w:rsid w:val="001529A0"/>
    <w:rsid w:val="00173B70"/>
    <w:rsid w:val="00175196"/>
    <w:rsid w:val="00176DB1"/>
    <w:rsid w:val="001877FA"/>
    <w:rsid w:val="00193889"/>
    <w:rsid w:val="001A596C"/>
    <w:rsid w:val="001B21E9"/>
    <w:rsid w:val="001B2E54"/>
    <w:rsid w:val="001B37C3"/>
    <w:rsid w:val="001C2188"/>
    <w:rsid w:val="001C4BEF"/>
    <w:rsid w:val="001D24DF"/>
    <w:rsid w:val="001F30AE"/>
    <w:rsid w:val="001F6908"/>
    <w:rsid w:val="0020073D"/>
    <w:rsid w:val="00216AFB"/>
    <w:rsid w:val="0023023C"/>
    <w:rsid w:val="00235873"/>
    <w:rsid w:val="00244582"/>
    <w:rsid w:val="002537FD"/>
    <w:rsid w:val="00267FE5"/>
    <w:rsid w:val="0028088F"/>
    <w:rsid w:val="0028467C"/>
    <w:rsid w:val="002A080E"/>
    <w:rsid w:val="002C4C2E"/>
    <w:rsid w:val="002C5EA4"/>
    <w:rsid w:val="002D4EE2"/>
    <w:rsid w:val="002F16A1"/>
    <w:rsid w:val="002F66EB"/>
    <w:rsid w:val="00307906"/>
    <w:rsid w:val="00310373"/>
    <w:rsid w:val="00312559"/>
    <w:rsid w:val="00323470"/>
    <w:rsid w:val="00326B02"/>
    <w:rsid w:val="00327DF4"/>
    <w:rsid w:val="0033041D"/>
    <w:rsid w:val="00341A5B"/>
    <w:rsid w:val="0034344A"/>
    <w:rsid w:val="0034605C"/>
    <w:rsid w:val="0034748F"/>
    <w:rsid w:val="003551CE"/>
    <w:rsid w:val="00367406"/>
    <w:rsid w:val="00374581"/>
    <w:rsid w:val="00381BD8"/>
    <w:rsid w:val="00384C68"/>
    <w:rsid w:val="00395C61"/>
    <w:rsid w:val="00396865"/>
    <w:rsid w:val="003A1991"/>
    <w:rsid w:val="003A48CA"/>
    <w:rsid w:val="003D22A1"/>
    <w:rsid w:val="003E2587"/>
    <w:rsid w:val="004017A2"/>
    <w:rsid w:val="0040663F"/>
    <w:rsid w:val="00407C35"/>
    <w:rsid w:val="00413391"/>
    <w:rsid w:val="004176F0"/>
    <w:rsid w:val="00417C7A"/>
    <w:rsid w:val="00431973"/>
    <w:rsid w:val="0043402A"/>
    <w:rsid w:val="00436B75"/>
    <w:rsid w:val="00440C41"/>
    <w:rsid w:val="0044419B"/>
    <w:rsid w:val="00446974"/>
    <w:rsid w:val="00450C2F"/>
    <w:rsid w:val="00461594"/>
    <w:rsid w:val="0046776C"/>
    <w:rsid w:val="00474D00"/>
    <w:rsid w:val="00483493"/>
    <w:rsid w:val="004971D9"/>
    <w:rsid w:val="004B7C4E"/>
    <w:rsid w:val="004C2443"/>
    <w:rsid w:val="004C5929"/>
    <w:rsid w:val="004D08B9"/>
    <w:rsid w:val="004D4A2F"/>
    <w:rsid w:val="004D5808"/>
    <w:rsid w:val="004E48A9"/>
    <w:rsid w:val="005129F3"/>
    <w:rsid w:val="005241F4"/>
    <w:rsid w:val="00536885"/>
    <w:rsid w:val="0055035E"/>
    <w:rsid w:val="00550462"/>
    <w:rsid w:val="00552790"/>
    <w:rsid w:val="00564BA2"/>
    <w:rsid w:val="005806F7"/>
    <w:rsid w:val="00597444"/>
    <w:rsid w:val="00597644"/>
    <w:rsid w:val="005A3800"/>
    <w:rsid w:val="005A643D"/>
    <w:rsid w:val="005B2B2C"/>
    <w:rsid w:val="005C78CA"/>
    <w:rsid w:val="005E307E"/>
    <w:rsid w:val="005E7EA2"/>
    <w:rsid w:val="005F0130"/>
    <w:rsid w:val="005F34A5"/>
    <w:rsid w:val="00601692"/>
    <w:rsid w:val="0060525D"/>
    <w:rsid w:val="00607349"/>
    <w:rsid w:val="00616E31"/>
    <w:rsid w:val="00617929"/>
    <w:rsid w:val="006207FD"/>
    <w:rsid w:val="006209E4"/>
    <w:rsid w:val="00622500"/>
    <w:rsid w:val="00637277"/>
    <w:rsid w:val="00644294"/>
    <w:rsid w:val="006525D1"/>
    <w:rsid w:val="006757A7"/>
    <w:rsid w:val="00676DBD"/>
    <w:rsid w:val="00683D4A"/>
    <w:rsid w:val="00685FF5"/>
    <w:rsid w:val="006921BE"/>
    <w:rsid w:val="0069682E"/>
    <w:rsid w:val="006A025B"/>
    <w:rsid w:val="006A50D2"/>
    <w:rsid w:val="006B5116"/>
    <w:rsid w:val="006C4498"/>
    <w:rsid w:val="006C5185"/>
    <w:rsid w:val="006D48DB"/>
    <w:rsid w:val="006D6465"/>
    <w:rsid w:val="006E1F1F"/>
    <w:rsid w:val="006F2D36"/>
    <w:rsid w:val="00707A11"/>
    <w:rsid w:val="0072092A"/>
    <w:rsid w:val="00730FA7"/>
    <w:rsid w:val="0073569D"/>
    <w:rsid w:val="00752C94"/>
    <w:rsid w:val="00764DB9"/>
    <w:rsid w:val="007752D5"/>
    <w:rsid w:val="00786E09"/>
    <w:rsid w:val="00787CBD"/>
    <w:rsid w:val="00791958"/>
    <w:rsid w:val="007936B2"/>
    <w:rsid w:val="00793EFD"/>
    <w:rsid w:val="0079541F"/>
    <w:rsid w:val="007A308D"/>
    <w:rsid w:val="007B2070"/>
    <w:rsid w:val="007D39EB"/>
    <w:rsid w:val="007F39CA"/>
    <w:rsid w:val="00801832"/>
    <w:rsid w:val="0080601A"/>
    <w:rsid w:val="00813704"/>
    <w:rsid w:val="0081786A"/>
    <w:rsid w:val="00822259"/>
    <w:rsid w:val="00833CE4"/>
    <w:rsid w:val="00842A6A"/>
    <w:rsid w:val="008515D5"/>
    <w:rsid w:val="0086475D"/>
    <w:rsid w:val="0087139A"/>
    <w:rsid w:val="00883D86"/>
    <w:rsid w:val="008A0293"/>
    <w:rsid w:val="008B0661"/>
    <w:rsid w:val="008B2EED"/>
    <w:rsid w:val="008B37CE"/>
    <w:rsid w:val="008B6473"/>
    <w:rsid w:val="008C5313"/>
    <w:rsid w:val="008C5848"/>
    <w:rsid w:val="008C59DB"/>
    <w:rsid w:val="008F00DC"/>
    <w:rsid w:val="00901F87"/>
    <w:rsid w:val="009105EB"/>
    <w:rsid w:val="00911C23"/>
    <w:rsid w:val="00911EA2"/>
    <w:rsid w:val="00922411"/>
    <w:rsid w:val="0092319C"/>
    <w:rsid w:val="00932900"/>
    <w:rsid w:val="009357F1"/>
    <w:rsid w:val="0094016C"/>
    <w:rsid w:val="00974662"/>
    <w:rsid w:val="009834FB"/>
    <w:rsid w:val="0099228F"/>
    <w:rsid w:val="00993E3A"/>
    <w:rsid w:val="009A3C67"/>
    <w:rsid w:val="009A3C9F"/>
    <w:rsid w:val="009B25F0"/>
    <w:rsid w:val="009D2623"/>
    <w:rsid w:val="009D2C08"/>
    <w:rsid w:val="009D7B0F"/>
    <w:rsid w:val="009E38D5"/>
    <w:rsid w:val="009F0FCE"/>
    <w:rsid w:val="009F3E8D"/>
    <w:rsid w:val="00A03AF9"/>
    <w:rsid w:val="00A056D0"/>
    <w:rsid w:val="00A203FF"/>
    <w:rsid w:val="00A21655"/>
    <w:rsid w:val="00A254F3"/>
    <w:rsid w:val="00A356D6"/>
    <w:rsid w:val="00A37B18"/>
    <w:rsid w:val="00A42E53"/>
    <w:rsid w:val="00A66AEA"/>
    <w:rsid w:val="00A722C8"/>
    <w:rsid w:val="00A72985"/>
    <w:rsid w:val="00A80553"/>
    <w:rsid w:val="00A87E3C"/>
    <w:rsid w:val="00A976D2"/>
    <w:rsid w:val="00AB1A4E"/>
    <w:rsid w:val="00AB458B"/>
    <w:rsid w:val="00AC1362"/>
    <w:rsid w:val="00AC5605"/>
    <w:rsid w:val="00AC64A2"/>
    <w:rsid w:val="00AC6B9E"/>
    <w:rsid w:val="00AD5411"/>
    <w:rsid w:val="00AE6069"/>
    <w:rsid w:val="00B102EF"/>
    <w:rsid w:val="00B16A26"/>
    <w:rsid w:val="00B2201B"/>
    <w:rsid w:val="00B26013"/>
    <w:rsid w:val="00B404BC"/>
    <w:rsid w:val="00B455F5"/>
    <w:rsid w:val="00B5163E"/>
    <w:rsid w:val="00B53E21"/>
    <w:rsid w:val="00B664ED"/>
    <w:rsid w:val="00B85513"/>
    <w:rsid w:val="00B8763D"/>
    <w:rsid w:val="00B91127"/>
    <w:rsid w:val="00BA4BFE"/>
    <w:rsid w:val="00BB294E"/>
    <w:rsid w:val="00BC4AEC"/>
    <w:rsid w:val="00BC591F"/>
    <w:rsid w:val="00BD6014"/>
    <w:rsid w:val="00BE2E94"/>
    <w:rsid w:val="00BF003F"/>
    <w:rsid w:val="00BF3094"/>
    <w:rsid w:val="00C00E7F"/>
    <w:rsid w:val="00C01A9C"/>
    <w:rsid w:val="00C04B01"/>
    <w:rsid w:val="00C2392D"/>
    <w:rsid w:val="00C32519"/>
    <w:rsid w:val="00C438E3"/>
    <w:rsid w:val="00C66EBD"/>
    <w:rsid w:val="00C71BB0"/>
    <w:rsid w:val="00C72FDD"/>
    <w:rsid w:val="00C77BFE"/>
    <w:rsid w:val="00C82B69"/>
    <w:rsid w:val="00C85973"/>
    <w:rsid w:val="00C95686"/>
    <w:rsid w:val="00CA56FA"/>
    <w:rsid w:val="00CB7067"/>
    <w:rsid w:val="00CC1373"/>
    <w:rsid w:val="00CC6034"/>
    <w:rsid w:val="00CC75F2"/>
    <w:rsid w:val="00CE1458"/>
    <w:rsid w:val="00CE633E"/>
    <w:rsid w:val="00D0481E"/>
    <w:rsid w:val="00D07AA6"/>
    <w:rsid w:val="00D124AB"/>
    <w:rsid w:val="00D16A04"/>
    <w:rsid w:val="00D21068"/>
    <w:rsid w:val="00D22CBE"/>
    <w:rsid w:val="00D37D93"/>
    <w:rsid w:val="00D43538"/>
    <w:rsid w:val="00D435A9"/>
    <w:rsid w:val="00D520C3"/>
    <w:rsid w:val="00D577C8"/>
    <w:rsid w:val="00D6352D"/>
    <w:rsid w:val="00D63E21"/>
    <w:rsid w:val="00D66676"/>
    <w:rsid w:val="00D67C31"/>
    <w:rsid w:val="00D70EC8"/>
    <w:rsid w:val="00D711FE"/>
    <w:rsid w:val="00D7173A"/>
    <w:rsid w:val="00D76DA6"/>
    <w:rsid w:val="00D83989"/>
    <w:rsid w:val="00D845B0"/>
    <w:rsid w:val="00D857B8"/>
    <w:rsid w:val="00DA3AA3"/>
    <w:rsid w:val="00DA69CA"/>
    <w:rsid w:val="00DB02BD"/>
    <w:rsid w:val="00DB7EC4"/>
    <w:rsid w:val="00DC25DB"/>
    <w:rsid w:val="00DC3B3F"/>
    <w:rsid w:val="00DC6A42"/>
    <w:rsid w:val="00DD23FD"/>
    <w:rsid w:val="00DE02A4"/>
    <w:rsid w:val="00DE3DBC"/>
    <w:rsid w:val="00DE59FB"/>
    <w:rsid w:val="00DF08AC"/>
    <w:rsid w:val="00DF7909"/>
    <w:rsid w:val="00E16BB3"/>
    <w:rsid w:val="00E16F46"/>
    <w:rsid w:val="00E20C10"/>
    <w:rsid w:val="00E22DBE"/>
    <w:rsid w:val="00E24614"/>
    <w:rsid w:val="00E24C5C"/>
    <w:rsid w:val="00E422B3"/>
    <w:rsid w:val="00E442DA"/>
    <w:rsid w:val="00E44761"/>
    <w:rsid w:val="00E659DF"/>
    <w:rsid w:val="00E661BC"/>
    <w:rsid w:val="00E66EF0"/>
    <w:rsid w:val="00E732BD"/>
    <w:rsid w:val="00E77877"/>
    <w:rsid w:val="00E83F6C"/>
    <w:rsid w:val="00E85410"/>
    <w:rsid w:val="00E87E58"/>
    <w:rsid w:val="00E978F2"/>
    <w:rsid w:val="00EA28E7"/>
    <w:rsid w:val="00EA3579"/>
    <w:rsid w:val="00EB1AC0"/>
    <w:rsid w:val="00EC1051"/>
    <w:rsid w:val="00EC1626"/>
    <w:rsid w:val="00ED045D"/>
    <w:rsid w:val="00ED1E2D"/>
    <w:rsid w:val="00ED761C"/>
    <w:rsid w:val="00EE2993"/>
    <w:rsid w:val="00F01E9D"/>
    <w:rsid w:val="00F040FF"/>
    <w:rsid w:val="00F175DC"/>
    <w:rsid w:val="00F42D5D"/>
    <w:rsid w:val="00F45C70"/>
    <w:rsid w:val="00F57717"/>
    <w:rsid w:val="00F65833"/>
    <w:rsid w:val="00F96162"/>
    <w:rsid w:val="00FC0D15"/>
    <w:rsid w:val="00FC768E"/>
    <w:rsid w:val="00FD41C5"/>
    <w:rsid w:val="00FD68A9"/>
    <w:rsid w:val="00FE4EF0"/>
    <w:rsid w:val="00FF01AE"/>
    <w:rsid w:val="00FF4F1F"/>
    <w:rsid w:val="00FF6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D5D"/>
    <w:pPr>
      <w:spacing w:after="200" w:line="276" w:lineRule="auto"/>
    </w:pPr>
    <w:rPr>
      <w:rFonts w:ascii="Century Schoolbook" w:eastAsia="Calibri" w:hAnsi="Century Schoolbook"/>
      <w:sz w:val="24"/>
      <w:szCs w:val="24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ED04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42D5D"/>
    <w:rPr>
      <w:color w:val="0000FF"/>
      <w:u w:val="single"/>
    </w:rPr>
  </w:style>
  <w:style w:type="table" w:styleId="Grigliatabella">
    <w:name w:val="Table Grid"/>
    <w:basedOn w:val="Tabellanormale"/>
    <w:rsid w:val="00F42D5D"/>
    <w:pPr>
      <w:spacing w:after="200" w:line="276" w:lineRule="auto"/>
    </w:pPr>
    <w:rPr>
      <w:rFonts w:ascii="Century Schoolbook" w:eastAsia="Calibri" w:hAnsi="Century Schoolboo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rsid w:val="00B102EF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B102EF"/>
    <w:pPr>
      <w:tabs>
        <w:tab w:val="center" w:pos="4819"/>
        <w:tab w:val="right" w:pos="9638"/>
      </w:tabs>
    </w:pPr>
  </w:style>
  <w:style w:type="character" w:customStyle="1" w:styleId="Titolo2Carattere">
    <w:name w:val="Titolo 2 Carattere"/>
    <w:basedOn w:val="Carpredefinitoparagrafo"/>
    <w:link w:val="Titolo2"/>
    <w:uiPriority w:val="9"/>
    <w:rsid w:val="00ED045D"/>
    <w:rPr>
      <w:b/>
      <w:bCs/>
      <w:sz w:val="36"/>
      <w:szCs w:val="36"/>
    </w:rPr>
  </w:style>
  <w:style w:type="character" w:customStyle="1" w:styleId="adl">
    <w:name w:val="adl"/>
    <w:basedOn w:val="Carpredefinitoparagrafo"/>
    <w:rsid w:val="00ED045D"/>
  </w:style>
  <w:style w:type="character" w:customStyle="1" w:styleId="apple-converted-space">
    <w:name w:val="apple-converted-space"/>
    <w:basedOn w:val="Carpredefinitoparagrafo"/>
    <w:rsid w:val="00ED045D"/>
  </w:style>
  <w:style w:type="character" w:customStyle="1" w:styleId="adi">
    <w:name w:val="adi"/>
    <w:basedOn w:val="Carpredefinitoparagrafo"/>
    <w:rsid w:val="00ED045D"/>
  </w:style>
  <w:style w:type="character" w:customStyle="1" w:styleId="il">
    <w:name w:val="il"/>
    <w:basedOn w:val="Carpredefinitoparagrafo"/>
    <w:rsid w:val="00ED045D"/>
  </w:style>
  <w:style w:type="paragraph" w:styleId="Testofumetto">
    <w:name w:val="Balloon Text"/>
    <w:basedOn w:val="Normale"/>
    <w:link w:val="TestofumettoCarattere"/>
    <w:rsid w:val="00ED0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D045D"/>
    <w:rPr>
      <w:rFonts w:ascii="Tahoma" w:eastAsia="Calibri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0950A6"/>
    <w:pPr>
      <w:ind w:left="720"/>
      <w:contextualSpacing/>
    </w:pPr>
    <w:rPr>
      <w:rFonts w:ascii="Calibri" w:hAnsi="Calibri"/>
      <w:sz w:val="22"/>
      <w:szCs w:val="22"/>
    </w:rPr>
  </w:style>
  <w:style w:type="character" w:styleId="Enfasigrassetto">
    <w:name w:val="Strong"/>
    <w:basedOn w:val="Carpredefinitoparagrafo"/>
    <w:qFormat/>
    <w:rsid w:val="000950A6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D22A1"/>
    <w:rPr>
      <w:rFonts w:ascii="Century Schoolbook" w:eastAsia="Calibri" w:hAnsi="Century Schoolbook"/>
      <w:sz w:val="24"/>
      <w:szCs w:val="24"/>
      <w:lang w:eastAsia="en-US"/>
    </w:rPr>
  </w:style>
  <w:style w:type="numbering" w:customStyle="1" w:styleId="WWNum43">
    <w:name w:val="WWNum43"/>
    <w:basedOn w:val="Nessunelenco"/>
    <w:rsid w:val="00110B97"/>
    <w:pPr>
      <w:numPr>
        <w:numId w:val="4"/>
      </w:numPr>
    </w:pPr>
  </w:style>
  <w:style w:type="paragraph" w:styleId="NormaleWeb">
    <w:name w:val="Normal (Web)"/>
    <w:basedOn w:val="Normale"/>
    <w:uiPriority w:val="99"/>
    <w:unhideWhenUsed/>
    <w:rsid w:val="0069682E"/>
    <w:pPr>
      <w:spacing w:before="100" w:beforeAutospacing="1" w:after="119" w:line="240" w:lineRule="auto"/>
    </w:pPr>
    <w:rPr>
      <w:rFonts w:ascii="Times New Roman" w:eastAsia="Times New Roman" w:hAnsi="Times New Roman"/>
      <w:lang w:eastAsia="it-IT"/>
    </w:rPr>
  </w:style>
  <w:style w:type="paragraph" w:customStyle="1" w:styleId="Normale1">
    <w:name w:val="Normale1"/>
    <w:autoRedefine/>
    <w:rsid w:val="003E2587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left="60"/>
      <w:jc w:val="both"/>
    </w:pPr>
    <w:rPr>
      <w:rFonts w:ascii="Arial" w:eastAsia="ヒラギノ角ゴ Pro W3" w:hAnsi="Arial"/>
      <w:color w:val="00000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3132">
              <w:marLeft w:val="-600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single" w:sz="6" w:space="7" w:color="auto"/>
                <w:right w:val="none" w:sz="0" w:space="0" w:color="auto"/>
              </w:divBdr>
              <w:divsChild>
                <w:div w:id="19941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5987">
                      <w:marLeft w:val="-15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  <w:div w:id="9066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9647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99498">
                          <w:marLeft w:val="4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67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6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1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7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244289">
                                  <w:marLeft w:val="120"/>
                                  <w:marRight w:val="45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6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96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0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447827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0572307">
                                                  <w:marLeft w:val="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643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953977">
                                              <w:marLeft w:val="0"/>
                                              <w:marRight w:val="15"/>
                                              <w:marTop w:val="180"/>
                                              <w:marBottom w:val="13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0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tee04600r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Desktop\Anno%20scolastico%202013-14\CARTA%20INTESTATA%20modello%20ristrett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C9C2A-4B25-413E-B876-40866176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modello ristretto</Template>
  <TotalTime>75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 , dell’Università e della Ricerca</vt:lpstr>
    </vt:vector>
  </TitlesOfParts>
  <Company>biancavilla</Company>
  <LinksUpToDate>false</LinksUpToDate>
  <CharactersWithSpaces>1227</CharactersWithSpaces>
  <SharedDoc>false</SharedDoc>
  <HLinks>
    <vt:vector size="6" baseType="variant">
      <vt:variant>
        <vt:i4>655468</vt:i4>
      </vt:variant>
      <vt:variant>
        <vt:i4>0</vt:i4>
      </vt:variant>
      <vt:variant>
        <vt:i4>0</vt:i4>
      </vt:variant>
      <vt:variant>
        <vt:i4>5</vt:i4>
      </vt:variant>
      <vt:variant>
        <vt:lpwstr>mailto:ctee04600r@istruzione.it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 , dell’Università e della Ricerca</dc:title>
  <dc:creator>Titti</dc:creator>
  <cp:keywords>ROBOTICA;PANN</cp:keywords>
  <cp:lastModifiedBy>Titti</cp:lastModifiedBy>
  <cp:revision>5</cp:revision>
  <cp:lastPrinted>2018-01-15T18:26:00Z</cp:lastPrinted>
  <dcterms:created xsi:type="dcterms:W3CDTF">2018-06-06T21:38:00Z</dcterms:created>
  <dcterms:modified xsi:type="dcterms:W3CDTF">2018-06-13T21:49:00Z</dcterms:modified>
</cp:coreProperties>
</file>