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FF" w:rsidRDefault="005C0FFF" w:rsidP="00083DC3">
      <w:pPr>
        <w:jc w:val="center"/>
        <w:rPr>
          <w:b/>
        </w:rPr>
      </w:pPr>
    </w:p>
    <w:p w:rsidR="00083DC3" w:rsidRDefault="000B421C" w:rsidP="00083DC3">
      <w:pPr>
        <w:jc w:val="center"/>
        <w:rPr>
          <w:b/>
        </w:rPr>
      </w:pPr>
      <w:r>
        <w:rPr>
          <w:b/>
        </w:rPr>
        <w:t>RENDICONTAZIONE DI INCARICO RETRIBUITO CON FIS</w:t>
      </w:r>
    </w:p>
    <w:p w:rsidR="00083DC3" w:rsidRDefault="00083DC3" w:rsidP="00083DC3">
      <w:pPr>
        <w:jc w:val="center"/>
        <w:rPr>
          <w:b/>
        </w:rPr>
      </w:pPr>
      <w:r>
        <w:rPr>
          <w:b/>
        </w:rPr>
        <w:t xml:space="preserve">Anno scol. </w:t>
      </w:r>
      <w:r w:rsidR="00736940">
        <w:rPr>
          <w:b/>
        </w:rPr>
        <w:t>____</w:t>
      </w:r>
      <w:r w:rsidRPr="00311762">
        <w:rPr>
          <w:b/>
        </w:rPr>
        <w:t>/</w:t>
      </w:r>
      <w:r w:rsidR="00736940">
        <w:rPr>
          <w:b/>
        </w:rPr>
        <w:t>____</w:t>
      </w:r>
    </w:p>
    <w:p w:rsidR="005C0FFF" w:rsidRDefault="005C0FFF" w:rsidP="005C0FFF">
      <w:pPr>
        <w:rPr>
          <w:b/>
        </w:rPr>
      </w:pPr>
      <w:r>
        <w:rPr>
          <w:b/>
        </w:rPr>
        <w:t>Docente:_______________________________________________________________</w:t>
      </w:r>
    </w:p>
    <w:p w:rsidR="00133D6C" w:rsidRDefault="005C0FFF" w:rsidP="005C0FFF">
      <w:pPr>
        <w:rPr>
          <w:b/>
        </w:rPr>
      </w:pPr>
      <w:r>
        <w:rPr>
          <w:b/>
        </w:rPr>
        <w:t>Incarico</w:t>
      </w:r>
      <w:r w:rsidR="00133D6C">
        <w:rPr>
          <w:b/>
        </w:rPr>
        <w:t>/chi</w:t>
      </w:r>
      <w:r>
        <w:rPr>
          <w:b/>
        </w:rPr>
        <w:t xml:space="preserve"> ricoperto</w:t>
      </w:r>
      <w:r w:rsidR="00133D6C">
        <w:rPr>
          <w:b/>
        </w:rPr>
        <w:t>/i</w:t>
      </w:r>
      <w:r>
        <w:rPr>
          <w:b/>
        </w:rPr>
        <w:t xml:space="preserve">: </w:t>
      </w:r>
      <w:r w:rsidR="00133D6C">
        <w:rPr>
          <w:b/>
        </w:rPr>
        <w:t xml:space="preserve"> (segnare la/le voci interessate completando poi la tabella e le successive eventuali integrazioni).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181"/>
        <w:gridCol w:w="991"/>
        <w:gridCol w:w="1987"/>
        <w:gridCol w:w="2619"/>
      </w:tblGrid>
      <w:tr w:rsidR="00BB02B3" w:rsidRPr="00133D6C" w:rsidTr="00BB02B3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133D6C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ORGANIZZAZIONE</w:t>
            </w: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INCARICHI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P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BB02B3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PREVISTE</w:t>
            </w:r>
            <w:r w:rsidR="00ED40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CAD.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BB02B3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RESE*</w:t>
            </w: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Coordinatori di plesso (35 classi/sezioni)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Collaboratori DS con funzioni vicarie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Comunicazione esterna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73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Coordinatore consigli di Classe /Interclasse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addetti antiincendio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10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Ins.to prove INVALSI (11 classi)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22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Indennizzo art. orario su più turni giornal.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it-IT"/>
              </w:rPr>
              <w:t>Gruppi di Lavoro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Autovalutazione Istituto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Inclusione - alunni stranieri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Orientamento e continuità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Analisi esiti INVALSI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133D6C" w:rsidRPr="00133D6C" w:rsidTr="00BB02B3">
        <w:trPr>
          <w:trHeight w:val="300"/>
        </w:trPr>
        <w:tc>
          <w:tcPr>
            <w:tcW w:w="213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Revisione procedure qualità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D6C" w:rsidRPr="00133D6C" w:rsidRDefault="00133D6C" w:rsidP="00133D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</w:tbl>
    <w:p w:rsidR="00BB02B3" w:rsidRDefault="00BB02B3" w:rsidP="005C0FFF">
      <w:pPr>
        <w:rPr>
          <w:b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671"/>
        <w:gridCol w:w="2716"/>
        <w:gridCol w:w="909"/>
        <w:gridCol w:w="1873"/>
        <w:gridCol w:w="2609"/>
      </w:tblGrid>
      <w:tr w:rsidR="00BB02B3" w:rsidRPr="00BB02B3" w:rsidTr="00BB02B3">
        <w:trPr>
          <w:trHeight w:val="67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PROGETTI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BB02B3" w:rsidRPr="00BB02B3" w:rsidTr="00ED401F">
        <w:trPr>
          <w:trHeight w:val="630"/>
        </w:trPr>
        <w:tc>
          <w:tcPr>
            <w:tcW w:w="224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ampliamento dell'offerta formativa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133D6C" w:rsidRDefault="00BB02B3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133D6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P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133D6C" w:rsidRDefault="00BB02B3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PREVISTE</w:t>
            </w:r>
            <w:r w:rsidR="00ED40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CAD.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133D6C" w:rsidRDefault="00BB02B3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RESE*</w:t>
            </w:r>
          </w:p>
        </w:tc>
      </w:tr>
      <w:tr w:rsidR="00BB02B3" w:rsidRPr="00BB02B3" w:rsidTr="00ED401F">
        <w:trPr>
          <w:trHeight w:val="288"/>
        </w:trPr>
        <w:tc>
          <w:tcPr>
            <w:tcW w:w="854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Referenze di progetti curriculari</w:t>
            </w: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Sport Di Classe/Mot. Inf.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15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Accoglienza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31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Ed. Alimentare E Salute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31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Citt. E Cost. - Legalita'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15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Biblioteca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2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15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Alfab. Inglese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31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Giornalino Online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421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Giornal</w:t>
            </w: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i</w:t>
            </w: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no Cartaceo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2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271"/>
        </w:trPr>
        <w:tc>
          <w:tcPr>
            <w:tcW w:w="854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Olimpiadi Matematica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15"/>
        </w:trPr>
        <w:tc>
          <w:tcPr>
            <w:tcW w:w="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 xml:space="preserve">Referenze di </w:t>
            </w: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lastRenderedPageBreak/>
              <w:t>progetto extra curriculare</w:t>
            </w: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lastRenderedPageBreak/>
              <w:t>Motoria classi prime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630"/>
        </w:trPr>
        <w:tc>
          <w:tcPr>
            <w:tcW w:w="8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Metacognizione classi quarte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630"/>
        </w:trPr>
        <w:tc>
          <w:tcPr>
            <w:tcW w:w="8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Recupero, riciclo e riuso classi terze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614"/>
        </w:trPr>
        <w:tc>
          <w:tcPr>
            <w:tcW w:w="854" w:type="pct"/>
            <w:vMerge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Pensiero computazionale classi quarte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630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Calciando si impara – classi quinte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BB02B3" w:rsidRPr="00BB02B3" w:rsidTr="00ED401F">
        <w:trPr>
          <w:trHeight w:val="335"/>
        </w:trPr>
        <w:tc>
          <w:tcPr>
            <w:tcW w:w="854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02B3" w:rsidRPr="00BB02B3" w:rsidRDefault="00BB02B3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Minibasket – classi quinte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2B3" w:rsidRPr="00BB02B3" w:rsidRDefault="00BB02B3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854" w:type="pct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Pr="00BB02B3" w:rsidRDefault="00ED401F" w:rsidP="00ED40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Docenza nei progetti extracurriculari</w:t>
            </w: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Riciclo......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20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85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Pensiero computazionale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2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10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854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BB02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Calciando........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20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BB02B3" w:rsidRDefault="00ED401F" w:rsidP="00BB0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2243" w:type="pct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Default="00ED401F" w:rsidP="00ED4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 w:rsidRPr="00BB02B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miglioramento dell'offerta formativa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P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133D6C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PREVISTE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CAD.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Pr="00133D6C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ORE RESE*</w:t>
            </w:r>
          </w:p>
        </w:tc>
      </w:tr>
      <w:tr w:rsidR="00ED401F" w:rsidRPr="00BB02B3" w:rsidTr="00ED401F">
        <w:trPr>
          <w:trHeight w:val="335"/>
        </w:trPr>
        <w:tc>
          <w:tcPr>
            <w:tcW w:w="2243" w:type="pct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ED40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Referente Autovalutazione e Qualità (CAF)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2243" w:type="pct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ED40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it-IT"/>
              </w:rPr>
              <w:t>Recupero e pubblicazione materiali vecchio sito web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</w:tr>
      <w:tr w:rsidR="00ED401F" w:rsidRPr="00BB02B3" w:rsidTr="00ED401F">
        <w:trPr>
          <w:trHeight w:val="335"/>
        </w:trPr>
        <w:tc>
          <w:tcPr>
            <w:tcW w:w="2243" w:type="pct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401F" w:rsidRPr="00BB02B3" w:rsidRDefault="00ED401F" w:rsidP="00ED40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BB02B3">
              <w:rPr>
                <w:rFonts w:ascii="Times New Roman" w:eastAsia="Times New Roman" w:hAnsi="Times New Roman"/>
                <w:color w:val="000000"/>
                <w:lang w:eastAsia="it-IT"/>
              </w:rPr>
              <w:t>Riordino e catalogazione sussidi didattici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01F" w:rsidRDefault="00ED401F" w:rsidP="00BB02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t-IT"/>
              </w:rPr>
            </w:pPr>
            <w:r>
              <w:rPr>
                <w:rFonts w:ascii="Times New Roman" w:eastAsia="Times New Roman" w:hAnsi="Times New Roman"/>
                <w:color w:val="000000"/>
                <w:lang w:eastAsia="it-IT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  <w:t>15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01F" w:rsidRDefault="00ED401F" w:rsidP="00307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</w:tr>
    </w:tbl>
    <w:p w:rsidR="005C0FFF" w:rsidRDefault="00ED401F" w:rsidP="005C0FFF">
      <w:pPr>
        <w:rPr>
          <w:b/>
        </w:rPr>
      </w:pPr>
      <w:r>
        <w:rPr>
          <w:b/>
        </w:rPr>
        <w:t>*Ev</w:t>
      </w:r>
      <w:r w:rsidR="005C0FFF">
        <w:rPr>
          <w:b/>
        </w:rPr>
        <w:t>idenze del lavoro svolto:</w:t>
      </w:r>
    </w:p>
    <w:p w:rsidR="005C0FFF" w:rsidRDefault="005C0FFF" w:rsidP="005C0FF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DC3" w:rsidRDefault="00133D6C" w:rsidP="00083DC3">
      <w:pPr>
        <w:rPr>
          <w:b/>
        </w:rPr>
      </w:pPr>
      <w:r w:rsidRPr="00133D6C">
        <w:rPr>
          <w:b/>
        </w:rPr>
        <w:t>Criticità riscontrate:</w:t>
      </w:r>
    </w:p>
    <w:p w:rsidR="00133D6C" w:rsidRDefault="00133D6C" w:rsidP="00ED401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D401F">
        <w:rPr>
          <w:b/>
        </w:rPr>
        <w:t>________________________________________________________________________________</w:t>
      </w:r>
    </w:p>
    <w:p w:rsidR="00C32519" w:rsidRDefault="000F641C" w:rsidP="00ED401F">
      <w:pPr>
        <w:tabs>
          <w:tab w:val="left" w:pos="5103"/>
        </w:tabs>
        <w:rPr>
          <w:i/>
          <w:sz w:val="12"/>
          <w:szCs w:val="12"/>
        </w:rPr>
      </w:pPr>
      <w:r>
        <w:t>Data_______________</w:t>
      </w:r>
      <w:r>
        <w:tab/>
        <w:t>Firma _______________________</w:t>
      </w:r>
    </w:p>
    <w:sectPr w:rsidR="00C32519" w:rsidSect="00A056D0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4D4" w:rsidRDefault="008334D4">
      <w:r>
        <w:separator/>
      </w:r>
    </w:p>
  </w:endnote>
  <w:endnote w:type="continuationSeparator" w:id="1">
    <w:p w:rsidR="008334D4" w:rsidRDefault="00833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Via Dei Mandorli , s.n. 95033 Biancavilla(CT)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>Codice Fiscale 80027690876</w:t>
    </w:r>
  </w:p>
  <w:p w:rsidR="00AE6069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Tel 095 982284 /Fax 095 985309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 xml:space="preserve">e-mail </w:t>
    </w:r>
    <w:hyperlink r:id="rId1" w:history="1">
      <w:r w:rsidRPr="00F42D5D">
        <w:rPr>
          <w:rStyle w:val="Collegamentoipertestuale"/>
          <w:bCs/>
          <w:sz w:val="18"/>
          <w:szCs w:val="18"/>
        </w:rPr>
        <w:t>ctee04600r@istruzione.it</w:t>
      </w:r>
    </w:hyperlink>
  </w:p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sz w:val="18"/>
        <w:szCs w:val="18"/>
      </w:rPr>
    </w:pPr>
    <w:r>
      <w:rPr>
        <w:bCs/>
        <w:sz w:val="18"/>
        <w:szCs w:val="18"/>
      </w:rPr>
      <w:t>www.secondocircolobiancavilla.it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4D4" w:rsidRDefault="008334D4">
      <w:r>
        <w:separator/>
      </w:r>
    </w:p>
  </w:footnote>
  <w:footnote w:type="continuationSeparator" w:id="1">
    <w:p w:rsidR="008334D4" w:rsidRDefault="008334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Default="0042330D" w:rsidP="001C4BEF">
    <w:pPr>
      <w:jc w:val="center"/>
    </w:pPr>
    <w:r>
      <w:rPr>
        <w:noProof/>
        <w:lang w:eastAsia="it-IT"/>
      </w:rPr>
      <w:pict>
        <v:group id="Group 6" o:spid="_x0000_s4097" style="position:absolute;left:0;text-align:left;margin-left:18pt;margin-top:-27.05pt;width:450.3pt;height:111.9pt;z-index:251659264" coordorigin="1674,517" coordsize="8460,2337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1" type="#_x0000_t75" alt="logo" style="position:absolute;left:1674;top:1237;width:1620;height:1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mm3EAAAA2gAAAA8AAABkcnMvZG93bnJldi54bWxEj09rwkAUxO+C32F5ghfRTYOWkmYTSqFQ&#10;D6WYFrw+sy9/aPZtyG5N9NN3C4LHYWZ+w6T5ZDpxpsG1lhU8bCIQxKXVLdcKvr/e1k8gnEfW2Fkm&#10;BRdykGfzWYqJtiMf6Fz4WgQIuwQVNN73iZSubMig29ieOHiVHQz6IIda6gHHADedjKPoURpsOSw0&#10;2NNrQ+VP8WsUVLwbP1Yuuu6L1XFbHE+Vx+2nUsvF9PIMwtPk7+Fb+10riOH/Sr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gmm3EAAAA2gAAAA8AAAAAAAAAAAAAAAAA&#10;nwIAAGRycy9kb3ducmV2LnhtbFBLBQYAAAAABAAEAPcAAACQAwAAAAA=&#10;">
            <v:imagedata r:id="rId1" o:title="logo"/>
          </v:shape>
          <v:shape id="Picture 8" o:spid="_x0000_s4100" type="#_x0000_t75" alt="logo_repubblica_italiana" style="position:absolute;left:5454;top:517;width:800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OO7DAAAA2gAAAA8AAABkcnMvZG93bnJldi54bWxEj0FrwkAUhO8F/8PyCl6k7taCSHQTikXw&#10;ZhsVenxmn0lI9m3Mrhr/fbdQ6HGYmW+YVTbYVtyo97VjDa9TBYK4cKbmUsNhv3lZgPAB2WDrmDQ8&#10;yEOWjp5WmBh35y+65aEUEcI+QQ1VCF0ipS8qsuinriOO3tn1FkOUfSlNj/cIt62cKTWXFmuOCxV2&#10;tK6oaPKr1XBUs1x2l93ndrL7PrFaN+f2o9F6/Dy8L0EEGsJ/+K+9NRre4PdKvAE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s47sMAAADaAAAADwAAAAAAAAAAAAAAAACf&#10;AgAAZHJzL2Rvd25yZXYueG1sUEsFBgAAAAAEAAQA9wAAAI8DAAAAAA==&#10;">
            <v:imagedata r:id="rId2" o:title="logo_repubblica_italiana"/>
          </v:shape>
          <v:shape id="Picture 9" o:spid="_x0000_s4099" type="#_x0000_t75" style="position:absolute;left:8694;top:1237;width:1440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jgPBAAAA2gAAAA8AAABkcnMvZG93bnJldi54bWxEj81qwzAQhO+BvoPYQm+xXNM2wbUcSiDQ&#10;U6CpIddFWv9Qa2UsxXb69FGg0OMwM98wxW6xvZho9J1jBc9JCoJYO9Nxo6D6Pqy3IHxANtg7JgVX&#10;8rArH1YF5sbN/EXTKTQiQtjnqKANYcil9Loliz5xA3H0ajdaDFGOjTQjzhFue5ml6Zu02HFcaHGg&#10;fUv653SxCjbT5bfSho9XlOcM6bXWy7FW6ulx+XgHEWgJ/+G/9qdR8AL3K/EGy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QjgPBAAAA2gAAAA8AAAAAAAAAAAAAAAAAnwIA&#10;AGRycy9kb3ducmV2LnhtbFBLBQYAAAAABAAEAPcAAACNAwAAAAA=&#10;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4098" type="#_x0000_t202" style="position:absolute;left:3294;top:1526;width:5400;height:1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Ministero dell’Istruzione</w:t>
                  </w:r>
                  <w:r w:rsidRPr="00F42D5D">
                    <w:rPr>
                      <w:bCs/>
                      <w:sz w:val="18"/>
                      <w:szCs w:val="18"/>
                    </w:rPr>
                    <w:t>, dell’Università e della Ricerca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Repubblica Italiana - Regione Siciliana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DIREZIONE DIDATTICA STATALE</w:t>
                  </w:r>
                </w:p>
                <w:p w:rsidR="00AE6069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2°CIRCOLO DIDATTICO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CTEE04600R</w:t>
                  </w:r>
                </w:p>
                <w:p w:rsidR="00AE6069" w:rsidRPr="007F2B51" w:rsidRDefault="00AE6069" w:rsidP="006D48DB">
                  <w:pPr>
                    <w:ind w:left="540" w:right="638"/>
                  </w:pPr>
                </w:p>
              </w:txbxContent>
            </v:textbox>
          </v:shape>
        </v:group>
      </w:pict>
    </w:r>
  </w:p>
  <w:p w:rsidR="00AE6069" w:rsidRDefault="00AE6069" w:rsidP="00B102EF"/>
  <w:p w:rsidR="00AE6069" w:rsidRDefault="00AE6069" w:rsidP="00B102E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864"/>
    <w:multiLevelType w:val="hybridMultilevel"/>
    <w:tmpl w:val="6316B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476F"/>
    <w:multiLevelType w:val="hybridMultilevel"/>
    <w:tmpl w:val="F1B078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A3AD4">
      <w:numFmt w:val="bullet"/>
      <w:lvlText w:val="-"/>
      <w:lvlJc w:val="left"/>
      <w:pPr>
        <w:ind w:left="1440" w:hanging="360"/>
      </w:pPr>
      <w:rPr>
        <w:rFonts w:ascii="Times New Roman" w:eastAsia="Perpetu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B0CE8"/>
    <w:multiLevelType w:val="hybridMultilevel"/>
    <w:tmpl w:val="9A588AB4"/>
    <w:lvl w:ilvl="0" w:tplc="0410000F">
      <w:start w:val="1"/>
      <w:numFmt w:val="decimal"/>
      <w:lvlText w:val="%1."/>
      <w:lvlJc w:val="left"/>
      <w:pPr>
        <w:ind w:left="250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32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9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6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3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61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8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5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8265" w:hanging="180"/>
      </w:pPr>
      <w:rPr>
        <w:rFonts w:cs="Times New Roman"/>
      </w:rPr>
    </w:lvl>
  </w:abstractNum>
  <w:abstractNum w:abstractNumId="3">
    <w:nsid w:val="15CB52EF"/>
    <w:multiLevelType w:val="hybridMultilevel"/>
    <w:tmpl w:val="A9BE5C36"/>
    <w:lvl w:ilvl="0" w:tplc="9C76FA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Schoolbook" w:eastAsia="Calibri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167F1E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15BE3"/>
    <w:multiLevelType w:val="hybridMultilevel"/>
    <w:tmpl w:val="C8560E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26A53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45104"/>
    <w:multiLevelType w:val="hybridMultilevel"/>
    <w:tmpl w:val="BE9E4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51E09"/>
    <w:multiLevelType w:val="hybridMultilevel"/>
    <w:tmpl w:val="EA8C8AFE"/>
    <w:lvl w:ilvl="0" w:tplc="0410000D">
      <w:start w:val="1"/>
      <w:numFmt w:val="bullet"/>
      <w:lvlText w:val=""/>
      <w:lvlJc w:val="left"/>
      <w:pPr>
        <w:ind w:left="66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0" w:hanging="360"/>
      </w:pPr>
      <w:rPr>
        <w:rFonts w:ascii="Wingdings" w:hAnsi="Wingdings" w:hint="default"/>
      </w:rPr>
    </w:lvl>
  </w:abstractNum>
  <w:abstractNum w:abstractNumId="9">
    <w:nsid w:val="4A36474C"/>
    <w:multiLevelType w:val="hybridMultilevel"/>
    <w:tmpl w:val="EC7AA2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878C3"/>
    <w:multiLevelType w:val="hybridMultilevel"/>
    <w:tmpl w:val="21866EFC"/>
    <w:lvl w:ilvl="0" w:tplc="332A62BE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37A0ED4"/>
    <w:multiLevelType w:val="hybridMultilevel"/>
    <w:tmpl w:val="0102E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F6C8E"/>
    <w:multiLevelType w:val="hybridMultilevel"/>
    <w:tmpl w:val="C20CF4A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41461E"/>
    <w:multiLevelType w:val="hybridMultilevel"/>
    <w:tmpl w:val="3D90333E"/>
    <w:lvl w:ilvl="0" w:tplc="0410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4">
    <w:nsid w:val="65506A6B"/>
    <w:multiLevelType w:val="hybridMultilevel"/>
    <w:tmpl w:val="3D22C446"/>
    <w:lvl w:ilvl="0" w:tplc="CD38789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C2159"/>
    <w:multiLevelType w:val="hybridMultilevel"/>
    <w:tmpl w:val="02D05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B41BD"/>
    <w:multiLevelType w:val="multilevel"/>
    <w:tmpl w:val="47FAA0BC"/>
    <w:styleLink w:val="WWNum43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8D44E8D"/>
    <w:multiLevelType w:val="hybridMultilevel"/>
    <w:tmpl w:val="B164CB9C"/>
    <w:lvl w:ilvl="0" w:tplc="B08EA5B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9C3F6C"/>
    <w:multiLevelType w:val="hybridMultilevel"/>
    <w:tmpl w:val="B8146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471FA"/>
    <w:multiLevelType w:val="hybridMultilevel"/>
    <w:tmpl w:val="D1B4A548"/>
    <w:lvl w:ilvl="0" w:tplc="332A62BE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6CE110F"/>
    <w:multiLevelType w:val="hybridMultilevel"/>
    <w:tmpl w:val="3D2AEFF2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EB26B4"/>
    <w:multiLevelType w:val="multilevel"/>
    <w:tmpl w:val="D0E8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845DF2"/>
    <w:multiLevelType w:val="hybridMultilevel"/>
    <w:tmpl w:val="C77EB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6"/>
  </w:num>
  <w:num w:numId="5">
    <w:abstractNumId w:val="18"/>
  </w:num>
  <w:num w:numId="6">
    <w:abstractNumId w:val="15"/>
  </w:num>
  <w:num w:numId="7">
    <w:abstractNumId w:val="9"/>
  </w:num>
  <w:num w:numId="8">
    <w:abstractNumId w:val="13"/>
  </w:num>
  <w:num w:numId="9">
    <w:abstractNumId w:val="6"/>
  </w:num>
  <w:num w:numId="10">
    <w:abstractNumId w:val="0"/>
  </w:num>
  <w:num w:numId="11">
    <w:abstractNumId w:val="12"/>
  </w:num>
  <w:num w:numId="12">
    <w:abstractNumId w:val="4"/>
  </w:num>
  <w:num w:numId="13">
    <w:abstractNumId w:val="21"/>
  </w:num>
  <w:num w:numId="14">
    <w:abstractNumId w:val="20"/>
  </w:num>
  <w:num w:numId="15">
    <w:abstractNumId w:val="22"/>
  </w:num>
  <w:num w:numId="16">
    <w:abstractNumId w:val="8"/>
  </w:num>
  <w:num w:numId="17">
    <w:abstractNumId w:val="1"/>
  </w:num>
  <w:num w:numId="18">
    <w:abstractNumId w:val="5"/>
  </w:num>
  <w:num w:numId="19">
    <w:abstractNumId w:val="17"/>
  </w:num>
  <w:num w:numId="20">
    <w:abstractNumId w:val="19"/>
  </w:num>
  <w:num w:numId="21">
    <w:abstractNumId w:val="10"/>
  </w:num>
  <w:num w:numId="22">
    <w:abstractNumId w:val="1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3F01"/>
  <w:defaultTabStop w:val="708"/>
  <w:hyphenationZone w:val="283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017A2"/>
    <w:rsid w:val="00012C93"/>
    <w:rsid w:val="00024BF3"/>
    <w:rsid w:val="00025099"/>
    <w:rsid w:val="00025DC6"/>
    <w:rsid w:val="000263AC"/>
    <w:rsid w:val="00042A03"/>
    <w:rsid w:val="000466BF"/>
    <w:rsid w:val="00063E98"/>
    <w:rsid w:val="00066DD2"/>
    <w:rsid w:val="00083DC3"/>
    <w:rsid w:val="00083F45"/>
    <w:rsid w:val="0008526D"/>
    <w:rsid w:val="000921C8"/>
    <w:rsid w:val="000950A6"/>
    <w:rsid w:val="000A2069"/>
    <w:rsid w:val="000A76ED"/>
    <w:rsid w:val="000B421C"/>
    <w:rsid w:val="000B6DDC"/>
    <w:rsid w:val="000C5DB8"/>
    <w:rsid w:val="000D250A"/>
    <w:rsid w:val="000D5BA0"/>
    <w:rsid w:val="000E26BC"/>
    <w:rsid w:val="000E4DDC"/>
    <w:rsid w:val="000F44AC"/>
    <w:rsid w:val="000F4E9A"/>
    <w:rsid w:val="000F641C"/>
    <w:rsid w:val="001023BB"/>
    <w:rsid w:val="001025B4"/>
    <w:rsid w:val="00110B97"/>
    <w:rsid w:val="001111A1"/>
    <w:rsid w:val="00122881"/>
    <w:rsid w:val="001244B1"/>
    <w:rsid w:val="00124BDB"/>
    <w:rsid w:val="00130EC9"/>
    <w:rsid w:val="00132614"/>
    <w:rsid w:val="00133D6C"/>
    <w:rsid w:val="00135343"/>
    <w:rsid w:val="001446EE"/>
    <w:rsid w:val="001529A0"/>
    <w:rsid w:val="00173B70"/>
    <w:rsid w:val="00175196"/>
    <w:rsid w:val="00176DB1"/>
    <w:rsid w:val="001877FA"/>
    <w:rsid w:val="00193889"/>
    <w:rsid w:val="001A596C"/>
    <w:rsid w:val="001B21E9"/>
    <w:rsid w:val="001B2E54"/>
    <w:rsid w:val="001B37C3"/>
    <w:rsid w:val="001C2188"/>
    <w:rsid w:val="001C4BEF"/>
    <w:rsid w:val="001D24DF"/>
    <w:rsid w:val="001F30AE"/>
    <w:rsid w:val="001F6908"/>
    <w:rsid w:val="0020073D"/>
    <w:rsid w:val="00216AFB"/>
    <w:rsid w:val="0023023C"/>
    <w:rsid w:val="00235873"/>
    <w:rsid w:val="00244582"/>
    <w:rsid w:val="002537FD"/>
    <w:rsid w:val="00267FE5"/>
    <w:rsid w:val="0028088F"/>
    <w:rsid w:val="0028467C"/>
    <w:rsid w:val="002A080E"/>
    <w:rsid w:val="002C4C2E"/>
    <w:rsid w:val="002C5EA4"/>
    <w:rsid w:val="002D4EE2"/>
    <w:rsid w:val="002F16A1"/>
    <w:rsid w:val="002F66EB"/>
    <w:rsid w:val="00307906"/>
    <w:rsid w:val="00310373"/>
    <w:rsid w:val="00312559"/>
    <w:rsid w:val="00323470"/>
    <w:rsid w:val="00326B02"/>
    <w:rsid w:val="00327DF4"/>
    <w:rsid w:val="0033041D"/>
    <w:rsid w:val="00341A5B"/>
    <w:rsid w:val="0034605C"/>
    <w:rsid w:val="0034748F"/>
    <w:rsid w:val="003551CE"/>
    <w:rsid w:val="00367406"/>
    <w:rsid w:val="00374581"/>
    <w:rsid w:val="00381BD8"/>
    <w:rsid w:val="00384C68"/>
    <w:rsid w:val="00395C61"/>
    <w:rsid w:val="00396865"/>
    <w:rsid w:val="003A1991"/>
    <w:rsid w:val="003A48CA"/>
    <w:rsid w:val="003D22A1"/>
    <w:rsid w:val="003E2587"/>
    <w:rsid w:val="004017A2"/>
    <w:rsid w:val="0040663F"/>
    <w:rsid w:val="00407C35"/>
    <w:rsid w:val="00413391"/>
    <w:rsid w:val="004176F0"/>
    <w:rsid w:val="00417C7A"/>
    <w:rsid w:val="0042330D"/>
    <w:rsid w:val="00431973"/>
    <w:rsid w:val="0043402A"/>
    <w:rsid w:val="00436B75"/>
    <w:rsid w:val="00440C41"/>
    <w:rsid w:val="0044419B"/>
    <w:rsid w:val="00446974"/>
    <w:rsid w:val="00450C2F"/>
    <w:rsid w:val="00461594"/>
    <w:rsid w:val="0046776C"/>
    <w:rsid w:val="00474D00"/>
    <w:rsid w:val="00483493"/>
    <w:rsid w:val="004B7C4E"/>
    <w:rsid w:val="004C2443"/>
    <w:rsid w:val="004C5929"/>
    <w:rsid w:val="004D08B9"/>
    <w:rsid w:val="004D4A2F"/>
    <w:rsid w:val="004D5808"/>
    <w:rsid w:val="004E48A9"/>
    <w:rsid w:val="004F3E4A"/>
    <w:rsid w:val="005129F3"/>
    <w:rsid w:val="005241F4"/>
    <w:rsid w:val="00536885"/>
    <w:rsid w:val="0055035E"/>
    <w:rsid w:val="00550462"/>
    <w:rsid w:val="00552790"/>
    <w:rsid w:val="00564BA2"/>
    <w:rsid w:val="005806F7"/>
    <w:rsid w:val="00597444"/>
    <w:rsid w:val="00597644"/>
    <w:rsid w:val="005A3800"/>
    <w:rsid w:val="005A643D"/>
    <w:rsid w:val="005B2B2C"/>
    <w:rsid w:val="005C0FFF"/>
    <w:rsid w:val="005C78CA"/>
    <w:rsid w:val="005E307E"/>
    <w:rsid w:val="005E7EA2"/>
    <w:rsid w:val="005F0130"/>
    <w:rsid w:val="005F34A5"/>
    <w:rsid w:val="00601692"/>
    <w:rsid w:val="0060525D"/>
    <w:rsid w:val="00607349"/>
    <w:rsid w:val="00616E31"/>
    <w:rsid w:val="00617929"/>
    <w:rsid w:val="006207FD"/>
    <w:rsid w:val="006209E4"/>
    <w:rsid w:val="00622500"/>
    <w:rsid w:val="00637277"/>
    <w:rsid w:val="00644294"/>
    <w:rsid w:val="006525D1"/>
    <w:rsid w:val="006757A7"/>
    <w:rsid w:val="00676DBD"/>
    <w:rsid w:val="00683D4A"/>
    <w:rsid w:val="00685FF5"/>
    <w:rsid w:val="006921BE"/>
    <w:rsid w:val="0069682E"/>
    <w:rsid w:val="006A025B"/>
    <w:rsid w:val="006A50D2"/>
    <w:rsid w:val="006B5116"/>
    <w:rsid w:val="006C4498"/>
    <w:rsid w:val="006C5185"/>
    <w:rsid w:val="006D48DB"/>
    <w:rsid w:val="006D6465"/>
    <w:rsid w:val="006E1F1F"/>
    <w:rsid w:val="006F2D36"/>
    <w:rsid w:val="00703E5F"/>
    <w:rsid w:val="00707A11"/>
    <w:rsid w:val="0072092A"/>
    <w:rsid w:val="00730FA7"/>
    <w:rsid w:val="0073569D"/>
    <w:rsid w:val="00736940"/>
    <w:rsid w:val="00752C94"/>
    <w:rsid w:val="00764DB9"/>
    <w:rsid w:val="007752D5"/>
    <w:rsid w:val="00786E09"/>
    <w:rsid w:val="00787CBD"/>
    <w:rsid w:val="00791958"/>
    <w:rsid w:val="007936B2"/>
    <w:rsid w:val="00793EFD"/>
    <w:rsid w:val="0079541F"/>
    <w:rsid w:val="007A308D"/>
    <w:rsid w:val="007B2070"/>
    <w:rsid w:val="007D39EB"/>
    <w:rsid w:val="007F39CA"/>
    <w:rsid w:val="00801832"/>
    <w:rsid w:val="0080601A"/>
    <w:rsid w:val="00813704"/>
    <w:rsid w:val="0081786A"/>
    <w:rsid w:val="00822259"/>
    <w:rsid w:val="008334D4"/>
    <w:rsid w:val="00833CE4"/>
    <w:rsid w:val="00842A6A"/>
    <w:rsid w:val="008515D5"/>
    <w:rsid w:val="00860055"/>
    <w:rsid w:val="0086475D"/>
    <w:rsid w:val="0087139A"/>
    <w:rsid w:val="00883D86"/>
    <w:rsid w:val="008954DA"/>
    <w:rsid w:val="008A0293"/>
    <w:rsid w:val="008B0661"/>
    <w:rsid w:val="008B37CE"/>
    <w:rsid w:val="008B6473"/>
    <w:rsid w:val="008C5313"/>
    <w:rsid w:val="008C5848"/>
    <w:rsid w:val="008C59DB"/>
    <w:rsid w:val="008F00DC"/>
    <w:rsid w:val="00901F87"/>
    <w:rsid w:val="009105EB"/>
    <w:rsid w:val="00911C23"/>
    <w:rsid w:val="00911EA2"/>
    <w:rsid w:val="00922411"/>
    <w:rsid w:val="0092319C"/>
    <w:rsid w:val="00932900"/>
    <w:rsid w:val="009357F1"/>
    <w:rsid w:val="0094016C"/>
    <w:rsid w:val="00944F95"/>
    <w:rsid w:val="00974662"/>
    <w:rsid w:val="009834FB"/>
    <w:rsid w:val="0099228F"/>
    <w:rsid w:val="00993E3A"/>
    <w:rsid w:val="009A3C67"/>
    <w:rsid w:val="009A3C9F"/>
    <w:rsid w:val="009B25F0"/>
    <w:rsid w:val="009D2623"/>
    <w:rsid w:val="009D2C08"/>
    <w:rsid w:val="009D7B0F"/>
    <w:rsid w:val="009E38D5"/>
    <w:rsid w:val="009F0FCE"/>
    <w:rsid w:val="009F3E8D"/>
    <w:rsid w:val="00A03AF9"/>
    <w:rsid w:val="00A056D0"/>
    <w:rsid w:val="00A203FF"/>
    <w:rsid w:val="00A21655"/>
    <w:rsid w:val="00A254F3"/>
    <w:rsid w:val="00A356D6"/>
    <w:rsid w:val="00A37B18"/>
    <w:rsid w:val="00A42E53"/>
    <w:rsid w:val="00A66AEA"/>
    <w:rsid w:val="00A722C8"/>
    <w:rsid w:val="00A72985"/>
    <w:rsid w:val="00A80553"/>
    <w:rsid w:val="00A87E3C"/>
    <w:rsid w:val="00A976D2"/>
    <w:rsid w:val="00AB1A4E"/>
    <w:rsid w:val="00AB458B"/>
    <w:rsid w:val="00AC1362"/>
    <w:rsid w:val="00AC5605"/>
    <w:rsid w:val="00AC64A2"/>
    <w:rsid w:val="00AC6B9E"/>
    <w:rsid w:val="00AD5411"/>
    <w:rsid w:val="00AE6069"/>
    <w:rsid w:val="00B102EF"/>
    <w:rsid w:val="00B16A26"/>
    <w:rsid w:val="00B2201B"/>
    <w:rsid w:val="00B26013"/>
    <w:rsid w:val="00B404BC"/>
    <w:rsid w:val="00B455F5"/>
    <w:rsid w:val="00B5163E"/>
    <w:rsid w:val="00B53E21"/>
    <w:rsid w:val="00B664ED"/>
    <w:rsid w:val="00B85513"/>
    <w:rsid w:val="00B8763D"/>
    <w:rsid w:val="00B91127"/>
    <w:rsid w:val="00BA4BFE"/>
    <w:rsid w:val="00BB02B3"/>
    <w:rsid w:val="00BB294E"/>
    <w:rsid w:val="00BC4AEC"/>
    <w:rsid w:val="00BC591F"/>
    <w:rsid w:val="00BD6014"/>
    <w:rsid w:val="00BF003F"/>
    <w:rsid w:val="00BF3094"/>
    <w:rsid w:val="00C00E7F"/>
    <w:rsid w:val="00C01A9C"/>
    <w:rsid w:val="00C04B01"/>
    <w:rsid w:val="00C2392D"/>
    <w:rsid w:val="00C32519"/>
    <w:rsid w:val="00C438E3"/>
    <w:rsid w:val="00C66EBD"/>
    <w:rsid w:val="00C71BB0"/>
    <w:rsid w:val="00C72FDD"/>
    <w:rsid w:val="00C77BFE"/>
    <w:rsid w:val="00C82B69"/>
    <w:rsid w:val="00C85973"/>
    <w:rsid w:val="00C95686"/>
    <w:rsid w:val="00CA56FA"/>
    <w:rsid w:val="00CB7067"/>
    <w:rsid w:val="00CC1373"/>
    <w:rsid w:val="00CC6034"/>
    <w:rsid w:val="00CC75F2"/>
    <w:rsid w:val="00CE1458"/>
    <w:rsid w:val="00CE633E"/>
    <w:rsid w:val="00D0481E"/>
    <w:rsid w:val="00D07AA6"/>
    <w:rsid w:val="00D124AB"/>
    <w:rsid w:val="00D16A04"/>
    <w:rsid w:val="00D21068"/>
    <w:rsid w:val="00D22CBE"/>
    <w:rsid w:val="00D33794"/>
    <w:rsid w:val="00D37D93"/>
    <w:rsid w:val="00D43538"/>
    <w:rsid w:val="00D435A9"/>
    <w:rsid w:val="00D520C3"/>
    <w:rsid w:val="00D577C8"/>
    <w:rsid w:val="00D6352D"/>
    <w:rsid w:val="00D63E21"/>
    <w:rsid w:val="00D67C31"/>
    <w:rsid w:val="00D70EC8"/>
    <w:rsid w:val="00D711FE"/>
    <w:rsid w:val="00D7173A"/>
    <w:rsid w:val="00D76DA6"/>
    <w:rsid w:val="00D83989"/>
    <w:rsid w:val="00D845B0"/>
    <w:rsid w:val="00D857B8"/>
    <w:rsid w:val="00DA3AA3"/>
    <w:rsid w:val="00DA69CA"/>
    <w:rsid w:val="00DB02BD"/>
    <w:rsid w:val="00DB7EC4"/>
    <w:rsid w:val="00DC25DB"/>
    <w:rsid w:val="00DC3B3F"/>
    <w:rsid w:val="00DC6A42"/>
    <w:rsid w:val="00DD23FD"/>
    <w:rsid w:val="00DE02A4"/>
    <w:rsid w:val="00DE3DBC"/>
    <w:rsid w:val="00DE59FB"/>
    <w:rsid w:val="00DF08AC"/>
    <w:rsid w:val="00DF667F"/>
    <w:rsid w:val="00DF7909"/>
    <w:rsid w:val="00E16BB3"/>
    <w:rsid w:val="00E16F46"/>
    <w:rsid w:val="00E20C10"/>
    <w:rsid w:val="00E22DBE"/>
    <w:rsid w:val="00E24614"/>
    <w:rsid w:val="00E24C5C"/>
    <w:rsid w:val="00E422B3"/>
    <w:rsid w:val="00E442DA"/>
    <w:rsid w:val="00E44761"/>
    <w:rsid w:val="00E659DF"/>
    <w:rsid w:val="00E661BC"/>
    <w:rsid w:val="00E66EF0"/>
    <w:rsid w:val="00E732BD"/>
    <w:rsid w:val="00E77877"/>
    <w:rsid w:val="00E83F6C"/>
    <w:rsid w:val="00E85410"/>
    <w:rsid w:val="00E87E58"/>
    <w:rsid w:val="00E978F2"/>
    <w:rsid w:val="00EA28E7"/>
    <w:rsid w:val="00EA3579"/>
    <w:rsid w:val="00EB1AC0"/>
    <w:rsid w:val="00EC1051"/>
    <w:rsid w:val="00EC1626"/>
    <w:rsid w:val="00ED045D"/>
    <w:rsid w:val="00ED1E2D"/>
    <w:rsid w:val="00ED401F"/>
    <w:rsid w:val="00ED761C"/>
    <w:rsid w:val="00EE2993"/>
    <w:rsid w:val="00F01E9D"/>
    <w:rsid w:val="00F040FF"/>
    <w:rsid w:val="00F175DC"/>
    <w:rsid w:val="00F42D5D"/>
    <w:rsid w:val="00F45C70"/>
    <w:rsid w:val="00F57717"/>
    <w:rsid w:val="00F65833"/>
    <w:rsid w:val="00F76AC9"/>
    <w:rsid w:val="00F96162"/>
    <w:rsid w:val="00FC0D15"/>
    <w:rsid w:val="00FC768E"/>
    <w:rsid w:val="00FD41C5"/>
    <w:rsid w:val="00FD68A9"/>
    <w:rsid w:val="00FE4EF0"/>
    <w:rsid w:val="00FF01AE"/>
    <w:rsid w:val="00FF4F1F"/>
    <w:rsid w:val="00FF6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D5D"/>
    <w:pPr>
      <w:spacing w:after="200" w:line="276" w:lineRule="auto"/>
    </w:pPr>
    <w:rPr>
      <w:rFonts w:ascii="Century Schoolbook" w:eastAsia="Calibri" w:hAnsi="Century Schoolbook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ED0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42D5D"/>
    <w:rPr>
      <w:color w:val="0000FF"/>
      <w:u w:val="single"/>
    </w:rPr>
  </w:style>
  <w:style w:type="table" w:styleId="Grigliatabella">
    <w:name w:val="Table Grid"/>
    <w:basedOn w:val="Tabellanormale"/>
    <w:rsid w:val="00F42D5D"/>
    <w:pPr>
      <w:spacing w:after="200" w:line="276" w:lineRule="auto"/>
    </w:pPr>
    <w:rPr>
      <w:rFonts w:ascii="Century Schoolbook" w:eastAsia="Calibri" w:hAnsi="Century Schoolboo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B102E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102EF"/>
    <w:pPr>
      <w:tabs>
        <w:tab w:val="center" w:pos="4819"/>
        <w:tab w:val="right" w:pos="9638"/>
      </w:tabs>
    </w:pPr>
  </w:style>
  <w:style w:type="character" w:customStyle="1" w:styleId="Titolo2Carattere">
    <w:name w:val="Titolo 2 Carattere"/>
    <w:basedOn w:val="Carpredefinitoparagrafo"/>
    <w:link w:val="Titolo2"/>
    <w:uiPriority w:val="9"/>
    <w:rsid w:val="00ED045D"/>
    <w:rPr>
      <w:b/>
      <w:bCs/>
      <w:sz w:val="36"/>
      <w:szCs w:val="36"/>
    </w:rPr>
  </w:style>
  <w:style w:type="character" w:customStyle="1" w:styleId="adl">
    <w:name w:val="adl"/>
    <w:basedOn w:val="Carpredefinitoparagrafo"/>
    <w:rsid w:val="00ED045D"/>
  </w:style>
  <w:style w:type="character" w:customStyle="1" w:styleId="apple-converted-space">
    <w:name w:val="apple-converted-space"/>
    <w:basedOn w:val="Carpredefinitoparagrafo"/>
    <w:rsid w:val="00ED045D"/>
  </w:style>
  <w:style w:type="character" w:customStyle="1" w:styleId="adi">
    <w:name w:val="adi"/>
    <w:basedOn w:val="Carpredefinitoparagrafo"/>
    <w:rsid w:val="00ED045D"/>
  </w:style>
  <w:style w:type="character" w:customStyle="1" w:styleId="il">
    <w:name w:val="il"/>
    <w:basedOn w:val="Carpredefinitoparagrafo"/>
    <w:rsid w:val="00ED045D"/>
  </w:style>
  <w:style w:type="paragraph" w:styleId="Testofumetto">
    <w:name w:val="Balloon Text"/>
    <w:basedOn w:val="Normale"/>
    <w:link w:val="TestofumettoCarattere"/>
    <w:rsid w:val="00ED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045D"/>
    <w:rPr>
      <w:rFonts w:ascii="Tahoma" w:eastAsia="Calibri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0950A6"/>
    <w:pPr>
      <w:ind w:left="720"/>
      <w:contextualSpacing/>
    </w:pPr>
    <w:rPr>
      <w:rFonts w:ascii="Calibri" w:hAnsi="Calibri"/>
      <w:sz w:val="22"/>
      <w:szCs w:val="22"/>
    </w:rPr>
  </w:style>
  <w:style w:type="character" w:styleId="Enfasigrassetto">
    <w:name w:val="Strong"/>
    <w:basedOn w:val="Carpredefinitoparagrafo"/>
    <w:qFormat/>
    <w:rsid w:val="000950A6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D22A1"/>
    <w:rPr>
      <w:rFonts w:ascii="Century Schoolbook" w:eastAsia="Calibri" w:hAnsi="Century Schoolbook"/>
      <w:sz w:val="24"/>
      <w:szCs w:val="24"/>
      <w:lang w:eastAsia="en-US"/>
    </w:rPr>
  </w:style>
  <w:style w:type="numbering" w:customStyle="1" w:styleId="WWNum43">
    <w:name w:val="WWNum43"/>
    <w:basedOn w:val="Nessunelenco"/>
    <w:rsid w:val="00110B97"/>
    <w:pPr>
      <w:numPr>
        <w:numId w:val="4"/>
      </w:numPr>
    </w:pPr>
  </w:style>
  <w:style w:type="paragraph" w:styleId="NormaleWeb">
    <w:name w:val="Normal (Web)"/>
    <w:basedOn w:val="Normale"/>
    <w:uiPriority w:val="99"/>
    <w:unhideWhenUsed/>
    <w:rsid w:val="0069682E"/>
    <w:pPr>
      <w:spacing w:before="100" w:beforeAutospacing="1" w:after="119" w:line="240" w:lineRule="auto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autoRedefine/>
    <w:rsid w:val="003E2587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left="60"/>
      <w:jc w:val="both"/>
    </w:pPr>
    <w:rPr>
      <w:rFonts w:ascii="Arial" w:eastAsia="ヒラギノ角ゴ Pro W3" w:hAnsi="Arial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132">
              <w:marLeft w:val="-600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auto"/>
                <w:right w:val="none" w:sz="0" w:space="0" w:color="auto"/>
              </w:divBdr>
              <w:divsChild>
                <w:div w:id="1994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987">
                      <w:marLeft w:val="-15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  <w:div w:id="9066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47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99498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7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4289">
                                  <w:marLeft w:val="120"/>
                                  <w:marRight w:val="4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6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0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4782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57230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64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953977">
                                              <w:marLeft w:val="0"/>
                                              <w:marRight w:val="15"/>
                                              <w:marTop w:val="18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tee04600r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Desktop\Anno%20scolastico%202013-14\CARTA%20INTESTATA%20modello%20ristret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C9C2A-4B25-413E-B876-40866176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modello ristretto</Template>
  <TotalTime>46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 , dell’Università e della Ricerca</vt:lpstr>
    </vt:vector>
  </TitlesOfParts>
  <Company>biancavilla</Company>
  <LinksUpToDate>false</LinksUpToDate>
  <CharactersWithSpaces>3060</CharactersWithSpaces>
  <SharedDoc>false</SharedDoc>
  <HLinks>
    <vt:vector size="6" baseType="variant">
      <vt:variant>
        <vt:i4>655468</vt:i4>
      </vt:variant>
      <vt:variant>
        <vt:i4>0</vt:i4>
      </vt:variant>
      <vt:variant>
        <vt:i4>0</vt:i4>
      </vt:variant>
      <vt:variant>
        <vt:i4>5</vt:i4>
      </vt:variant>
      <vt:variant>
        <vt:lpwstr>mailto:ctee04600r@istruzione.it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 , dell’Università e della Ricerca</dc:title>
  <dc:creator>Titti</dc:creator>
  <cp:keywords>ROBOTICA;PANN</cp:keywords>
  <cp:lastModifiedBy>Titti</cp:lastModifiedBy>
  <cp:revision>3</cp:revision>
  <cp:lastPrinted>2018-01-15T18:26:00Z</cp:lastPrinted>
  <dcterms:created xsi:type="dcterms:W3CDTF">2018-06-13T22:30:00Z</dcterms:created>
  <dcterms:modified xsi:type="dcterms:W3CDTF">2018-06-13T23:13:00Z</dcterms:modified>
</cp:coreProperties>
</file>